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C2AB5" w14:textId="77777777" w:rsidR="002A3671" w:rsidRDefault="00580A8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4921C5" wp14:editId="62A18E4E">
            <wp:simplePos x="0" y="0"/>
            <wp:positionH relativeFrom="column">
              <wp:posOffset>5045710</wp:posOffset>
            </wp:positionH>
            <wp:positionV relativeFrom="paragraph">
              <wp:posOffset>-457835</wp:posOffset>
            </wp:positionV>
            <wp:extent cx="834390" cy="57150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metrosEspañ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ADD3D65" wp14:editId="44893D95">
            <wp:simplePos x="0" y="0"/>
            <wp:positionH relativeFrom="column">
              <wp:posOffset>1562100</wp:posOffset>
            </wp:positionH>
            <wp:positionV relativeFrom="paragraph">
              <wp:posOffset>-656590</wp:posOffset>
            </wp:positionV>
            <wp:extent cx="701040" cy="7810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L FEDERACION GALLEGA DE VELA LOGO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00C5A90" wp14:editId="54FB338F">
            <wp:simplePos x="0" y="0"/>
            <wp:positionH relativeFrom="column">
              <wp:posOffset>666750</wp:posOffset>
            </wp:positionH>
            <wp:positionV relativeFrom="paragraph">
              <wp:posOffset>-701675</wp:posOffset>
            </wp:positionV>
            <wp:extent cx="796290" cy="83375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EV Transparen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F5C858" wp14:editId="4713B82D">
            <wp:simplePos x="0" y="0"/>
            <wp:positionH relativeFrom="column">
              <wp:posOffset>3474720</wp:posOffset>
            </wp:positionH>
            <wp:positionV relativeFrom="paragraph">
              <wp:posOffset>-389255</wp:posOffset>
            </wp:positionV>
            <wp:extent cx="1358900" cy="3562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cobeo-Galicia-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5A8D78E1" wp14:editId="0063241D">
            <wp:simplePos x="0" y="0"/>
            <wp:positionH relativeFrom="column">
              <wp:posOffset>6183630</wp:posOffset>
            </wp:positionH>
            <wp:positionV relativeFrom="paragraph">
              <wp:posOffset>-488315</wp:posOffset>
            </wp:positionV>
            <wp:extent cx="795655" cy="529590"/>
            <wp:effectExtent l="0" t="0" r="4445" b="3810"/>
            <wp:wrapNone/>
            <wp:docPr id="3" name="2 Imagen" descr="999c95_ee8d169e2ea648aaa784e08e1f973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c95_ee8d169e2ea648aaa784e08e1f97343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6D0DE0" wp14:editId="50BA440F">
            <wp:simplePos x="0" y="0"/>
            <wp:positionH relativeFrom="column">
              <wp:posOffset>2456815</wp:posOffset>
            </wp:positionH>
            <wp:positionV relativeFrom="paragraph">
              <wp:posOffset>-526415</wp:posOffset>
            </wp:positionV>
            <wp:extent cx="886009" cy="624840"/>
            <wp:effectExtent l="0" t="0" r="952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5º Centenario con ley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0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7"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14D1DB14" wp14:editId="51CE49C2">
            <wp:simplePos x="0" y="0"/>
            <wp:positionH relativeFrom="column">
              <wp:posOffset>-527685</wp:posOffset>
            </wp:positionH>
            <wp:positionV relativeFrom="paragraph">
              <wp:posOffset>-706120</wp:posOffset>
            </wp:positionV>
            <wp:extent cx="1148080" cy="966470"/>
            <wp:effectExtent l="0" t="0" r="0" b="5080"/>
            <wp:wrapNone/>
            <wp:docPr id="2" name="1 Imagen" descr="RCN Sanxenx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 Sanxenxo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14:paraId="65AF0EC9" w14:textId="77777777" w:rsidR="00EA3CB1" w:rsidRDefault="00EA3CB1" w:rsidP="001E3207">
      <w:pPr>
        <w:rPr>
          <w:rFonts w:ascii="Arial Narrow" w:hAnsi="Arial Narrow" w:cs="Arial Narrow"/>
          <w:b/>
          <w:sz w:val="28"/>
          <w:szCs w:val="28"/>
        </w:rPr>
      </w:pPr>
    </w:p>
    <w:p w14:paraId="07D7153B" w14:textId="011ED47F" w:rsidR="001E3207" w:rsidRPr="00EA3CB1" w:rsidRDefault="00EA3CB1" w:rsidP="00EA3CB1">
      <w:pPr>
        <w:jc w:val="center"/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</w:pPr>
      <w:r w:rsidRPr="00EA3CB1"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CIRCUITO COPA DE ESPAÑA CLASE 6 METROS 20</w:t>
      </w:r>
      <w:r w:rsidR="002278DD"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20</w:t>
      </w:r>
    </w:p>
    <w:p w14:paraId="61563499" w14:textId="77777777" w:rsidR="002A3671" w:rsidRPr="001E3207" w:rsidRDefault="002A3671" w:rsidP="00232133">
      <w:pPr>
        <w:widowControl w:val="0"/>
        <w:tabs>
          <w:tab w:val="left" w:pos="6036"/>
        </w:tabs>
        <w:rPr>
          <w:sz w:val="20"/>
          <w:szCs w:val="20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232133">
        <w:rPr>
          <w:rFonts w:ascii="Brush Script MT" w:hAnsi="Brush Script MT"/>
          <w:color w:val="000086"/>
          <w:sz w:val="44"/>
          <w:szCs w:val="44"/>
        </w:rPr>
        <w:tab/>
      </w:r>
    </w:p>
    <w:p w14:paraId="432CCC51" w14:textId="77777777" w:rsidR="00F8742E" w:rsidRDefault="001E3207" w:rsidP="001E3207"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BOLETÍN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</w:t>
      </w:r>
      <w:r w:rsidR="00F843AE">
        <w:rPr>
          <w:rFonts w:ascii="Arial Narrow" w:hAnsi="Arial Narrow" w:cs="Arial Narrow"/>
          <w:b/>
          <w:sz w:val="28"/>
          <w:szCs w:val="28"/>
        </w:rPr>
        <w:t>INSCRIPCIÓN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66"/>
        <w:gridCol w:w="3467"/>
        <w:gridCol w:w="3477"/>
      </w:tblGrid>
      <w:tr w:rsidR="00F8742E" w14:paraId="121608DD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8A70722" w14:textId="77777777" w:rsidR="00F8742E" w:rsidRDefault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Barco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AC976AC" w14:textId="77777777" w:rsidR="00F8742E" w:rsidRDefault="001E320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DA7DBA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Club</w:t>
            </w:r>
          </w:p>
        </w:tc>
      </w:tr>
      <w:bookmarkStart w:id="0" w:name="__Fieldmark__0_1176585571"/>
      <w:tr w:rsidR="00F8742E" w14:paraId="519FC498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EB3EA" w14:textId="77777777" w:rsidR="00F8742E" w:rsidRPr="00673EBD" w:rsidRDefault="00571062" w:rsidP="007D2BE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1" w:name="__Fieldmark__1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9099A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bookmarkStart w:id="2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21A82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8742E" w14:paraId="34C1E767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7945CD1D" w14:textId="77777777"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N° de Vela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ó Identificación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05DABFD5" w14:textId="77777777" w:rsidR="00F8742E" w:rsidRPr="001E3207" w:rsidRDefault="001E3207" w:rsidP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División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FE103E" w14:textId="77777777" w:rsidR="00F8742E" w:rsidRPr="000C7E81" w:rsidRDefault="000C7E81" w:rsidP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Móvil a bordo</w:t>
            </w:r>
          </w:p>
        </w:tc>
      </w:tr>
      <w:bookmarkStart w:id="3" w:name="__Fieldmark__3_1176585571"/>
      <w:tr w:rsidR="00F8742E" w14:paraId="336CAECA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71BD5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  <w:bookmarkStart w:id="4" w:name="__Fieldmark__4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383D0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47656" w14:textId="77777777" w:rsidR="00F8742E" w:rsidRPr="00195C9B" w:rsidRDefault="00571062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</w:tr>
      <w:tr w:rsidR="000C7E81" w14:paraId="4CA05A59" w14:textId="77777777" w:rsidTr="00732E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B7A4470" w14:textId="77777777" w:rsidR="000C7E81" w:rsidRDefault="000C7E81">
            <w:r>
              <w:rPr>
                <w:rFonts w:ascii="Arial" w:hAnsi="Arial" w:cs="Arial"/>
                <w:b/>
                <w:sz w:val="18"/>
                <w:szCs w:val="18"/>
              </w:rPr>
              <w:t>Armador</w:t>
            </w:r>
          </w:p>
        </w:tc>
      </w:tr>
      <w:bookmarkStart w:id="6" w:name="__Fieldmark__6_1176585571"/>
      <w:tr w:rsidR="000C7E81" w14:paraId="0960000A" w14:textId="77777777" w:rsidTr="00732E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6E445" w14:textId="77777777" w:rsidR="000C7E81" w:rsidRPr="000C7E81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8742E" w14:paraId="1DBA36F4" w14:textId="77777777"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2EE325C" w14:textId="77777777" w:rsidR="00F8742E" w:rsidRDefault="003E604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Patrón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70ECC23" w14:textId="77777777" w:rsidR="00F8742E" w:rsidRPr="000C7E81" w:rsidRDefault="000C7E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 Deportiva</w:t>
            </w:r>
          </w:p>
        </w:tc>
      </w:tr>
      <w:bookmarkStart w:id="7" w:name="__Fieldmark__8_1176585571"/>
      <w:tr w:rsidR="00F8742E" w14:paraId="467338DD" w14:textId="77777777">
        <w:trPr>
          <w:trHeight w:val="340"/>
        </w:trPr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AF91F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  <w:bookmarkStart w:id="8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E2DD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</w:tr>
      <w:tr w:rsidR="00F8742E" w14:paraId="74A34178" w14:textId="777777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D59446F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Correo Electrónico</w:t>
            </w:r>
          </w:p>
        </w:tc>
      </w:tr>
      <w:bookmarkStart w:id="9" w:name="__Fieldmark__10_1176585571"/>
      <w:tr w:rsidR="00F8742E" w14:paraId="2763ECAC" w14:textId="777777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38F0E" w14:textId="77777777" w:rsidR="00F8742E" w:rsidRPr="00673EBD" w:rsidRDefault="00571062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</w:tbl>
    <w:p w14:paraId="3F7B3B21" w14:textId="77777777" w:rsidR="00F8742E" w:rsidRDefault="00F8742E">
      <w:pPr>
        <w:ind w:left="360"/>
      </w:pPr>
    </w:p>
    <w:p w14:paraId="7598471D" w14:textId="77777777" w:rsidR="00F8742E" w:rsidRDefault="00F8742E" w:rsidP="00A7640C">
      <w:pPr>
        <w:jc w:val="center"/>
      </w:pPr>
      <w:r>
        <w:rPr>
          <w:rFonts w:ascii="Arial Narrow" w:hAnsi="Arial Narrow" w:cs="Arial Narrow"/>
          <w:b/>
        </w:rPr>
        <w:t>ADJUNTA</w:t>
      </w:r>
    </w:p>
    <w:tbl>
      <w:tblPr>
        <w:tblW w:w="10400" w:type="dxa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3780"/>
        <w:gridCol w:w="2012"/>
      </w:tblGrid>
      <w:tr w:rsidR="00F8742E" w14:paraId="2CF80239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6DED137A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 xml:space="preserve">Certificado </w:t>
            </w:r>
            <w:r w:rsidR="000C7E81">
              <w:rPr>
                <w:rFonts w:ascii="Arial" w:hAnsi="Arial" w:cs="Arial"/>
                <w:b/>
                <w:sz w:val="18"/>
                <w:szCs w:val="18"/>
              </w:rPr>
              <w:t>Medición</w:t>
            </w:r>
          </w:p>
        </w:tc>
        <w:bookmarkStart w:id="10" w:name="__Fieldmark__11_1176585571"/>
        <w:tc>
          <w:tcPr>
            <w:tcW w:w="1440" w:type="dxa"/>
            <w:shd w:val="clear" w:color="auto" w:fill="auto"/>
            <w:vAlign w:val="center"/>
          </w:tcPr>
          <w:p w14:paraId="3B11178C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380F7B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780" w:type="dxa"/>
            <w:shd w:val="clear" w:color="auto" w:fill="auto"/>
            <w:vAlign w:val="center"/>
          </w:tcPr>
          <w:p w14:paraId="19C122D0" w14:textId="77777777" w:rsidR="00F8742E" w:rsidRDefault="003E6041"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Fotocopia seguro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mbarcación</w:t>
            </w:r>
          </w:p>
        </w:tc>
        <w:bookmarkStart w:id="11" w:name="__Fieldmark__12_1176585571"/>
        <w:tc>
          <w:tcPr>
            <w:tcW w:w="2012" w:type="dxa"/>
            <w:shd w:val="clear" w:color="auto" w:fill="auto"/>
            <w:vAlign w:val="center"/>
          </w:tcPr>
          <w:p w14:paraId="21614DF2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380F7B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</w:tr>
      <w:tr w:rsidR="002278DD" w14:paraId="2A792551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417A1F38" w14:textId="3A431CD4" w:rsidR="002278DD" w:rsidRDefault="002278DD" w:rsidP="002278DD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>
              <w:rPr>
                <w:rFonts w:ascii="Arial" w:hAnsi="Arial" w:cs="Arial"/>
                <w:b/>
                <w:sz w:val="18"/>
                <w:szCs w:val="18"/>
              </w:rPr>
              <w:t>Pago Inscripción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50C915F" w14:textId="322A7C87" w:rsidR="002278DD" w:rsidRDefault="002278DD" w:rsidP="002278D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E319DD0" w14:textId="77777777" w:rsidR="002278DD" w:rsidRDefault="002278DD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60800628" w14:textId="77777777" w:rsidR="002278DD" w:rsidRDefault="002278DD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49966C7" w14:textId="77777777" w:rsidR="00F8742E" w:rsidRDefault="00F8742E" w:rsidP="00A7640C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08"/>
        <w:gridCol w:w="1440"/>
        <w:gridCol w:w="236"/>
        <w:gridCol w:w="3544"/>
        <w:gridCol w:w="1482"/>
      </w:tblGrid>
      <w:tr w:rsidR="00F8742E" w14:paraId="2D9EFD71" w14:textId="77777777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0C088550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DEEF733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138E2EA8" w14:textId="77777777"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50A08F50" w14:textId="60281919" w:rsidR="002278DD" w:rsidRDefault="002278DD" w:rsidP="002278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DNI Tripulante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AA6D750" w14:textId="0FBF3ED5" w:rsidR="00F8742E" w:rsidRDefault="00F8742E">
            <w:pPr>
              <w:jc w:val="center"/>
            </w:pPr>
          </w:p>
        </w:tc>
      </w:tr>
      <w:bookmarkStart w:id="12" w:name="__Fieldmark__14_1176585571"/>
      <w:tr w:rsidR="00F8742E" w14:paraId="1062EF98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6DA8AC" w14:textId="030F0DB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2"/>
          </w:p>
        </w:tc>
        <w:bookmarkStart w:id="13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ECB968" w14:textId="77777777" w:rsidR="00F8742E" w:rsidRPr="00673EBD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C57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4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78D4C1D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bookmarkStart w:id="15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ADCB7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</w:tr>
      <w:bookmarkStart w:id="16" w:name="__Fieldmark__18_1176585571"/>
      <w:tr w:rsidR="00F8742E" w14:paraId="3C2B1014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E8E5497" w14:textId="101E7EB6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  <w:bookmarkStart w:id="17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4FEB6F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0593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8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CCAA2CE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bookmarkStart w:id="19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D4A0D7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</w:tr>
      <w:bookmarkStart w:id="20" w:name="__Fieldmark__22_1176585571"/>
      <w:tr w:rsidR="00F8742E" w14:paraId="1EB922F0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149D0A" w14:textId="7301BD70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  <w:bookmarkStart w:id="21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D9774D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A9AC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2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3F4307B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bookmarkStart w:id="23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F4C868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</w:tr>
      <w:bookmarkStart w:id="24" w:name="__Fieldmark__26_1176585571"/>
      <w:tr w:rsidR="00F8742E" w14:paraId="21EFDE19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F7E0CE8" w14:textId="3D60B2B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  <w:bookmarkStart w:id="25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C1F134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3852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6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30993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bookmarkStart w:id="27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730E1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</w:tr>
      <w:bookmarkStart w:id="28" w:name="__Fieldmark__30_1176585571"/>
      <w:tr w:rsidR="00F8742E" w14:paraId="0827EEE6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282DD7" w14:textId="4DF7B04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  <w:bookmarkStart w:id="29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7352E5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E11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0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6AB67F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bookmarkStart w:id="31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C0D13E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</w:tr>
      <w:bookmarkStart w:id="32" w:name="__Fieldmark__34_1176585571"/>
      <w:tr w:rsidR="00F8742E" w14:paraId="6F72BD5E" w14:textId="77777777" w:rsidTr="002278DD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F04A9F2" w14:textId="298C63B8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  <w:bookmarkStart w:id="33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89230" w14:textId="66223F9E" w:rsidR="002278DD" w:rsidRPr="00673EBD" w:rsidRDefault="00571062" w:rsidP="002278DD">
            <w:pPr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4" w:name="_GoBack"/>
            <w:bookmarkEnd w:id="34"/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1D3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5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26C8D6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F364E7" w14:textId="66042DA5" w:rsidR="00F8742E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2278DD" w14:paraId="59E221A7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C6B8A" w14:textId="10195182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9727" w14:textId="33A928E0" w:rsidR="002278DD" w:rsidRPr="00673EBD" w:rsidRDefault="002278DD" w:rsidP="002278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7D20" w14:textId="77777777" w:rsidR="002278DD" w:rsidRPr="00673EBD" w:rsidRDefault="002278D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9F2D2" w14:textId="40E1A461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0C9F" w14:textId="4957F699" w:rsidR="002278DD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</w:tbl>
    <w:p w14:paraId="1FD7BBFB" w14:textId="77777777" w:rsidR="00F8742E" w:rsidRDefault="00F8742E">
      <w:pPr>
        <w:jc w:val="both"/>
      </w:pPr>
    </w:p>
    <w:p w14:paraId="32535756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</w:t>
      </w:r>
      <w:r w:rsidR="00863259">
        <w:rPr>
          <w:rFonts w:ascii="Arial" w:hAnsi="Arial" w:cs="Arial"/>
          <w:sz w:val="20"/>
          <w:szCs w:val="20"/>
        </w:rPr>
        <w:t>tamente cuanto está establecido y que esta embarcación tiene</w:t>
      </w:r>
      <w:r w:rsidR="00863259" w:rsidRPr="00863259">
        <w:rPr>
          <w:rFonts w:ascii="Arial" w:hAnsi="Arial" w:cs="Arial"/>
          <w:sz w:val="20"/>
          <w:szCs w:val="20"/>
        </w:rPr>
        <w:t xml:space="preserve"> vigente el seguro de Responsabilidad Civil de suscripción obligatoria para embarcaciones de Recreo en los términos que obliga el Real d 62/2008</w:t>
      </w:r>
      <w:r w:rsidR="00863259">
        <w:rPr>
          <w:rFonts w:ascii="Arial" w:hAnsi="Arial" w:cs="Arial"/>
          <w:sz w:val="20"/>
          <w:szCs w:val="20"/>
        </w:rPr>
        <w:t>”.</w:t>
      </w:r>
    </w:p>
    <w:p w14:paraId="424A5F33" w14:textId="77777777" w:rsidR="0006688B" w:rsidRP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</w:p>
    <w:p w14:paraId="3A330304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Con esta declaración, y por lo que hace referencia al suscrito y a su tripulación, relevan de toda</w:t>
      </w:r>
      <w:r w:rsidR="00C77C86">
        <w:rPr>
          <w:rFonts w:ascii="Arial" w:hAnsi="Arial" w:cs="Arial"/>
          <w:sz w:val="20"/>
          <w:szCs w:val="20"/>
        </w:rPr>
        <w:t xml:space="preserve"> responsabilidad al Club </w:t>
      </w:r>
      <w:r w:rsidR="000C7E81">
        <w:rPr>
          <w:rFonts w:ascii="Arial" w:hAnsi="Arial" w:cs="Arial"/>
          <w:sz w:val="20"/>
          <w:szCs w:val="20"/>
        </w:rPr>
        <w:t>Organizador</w:t>
      </w:r>
      <w:r w:rsidRPr="0006688B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 xml:space="preserve">a la Asociación </w:t>
      </w:r>
      <w:r w:rsidR="000C7E81">
        <w:rPr>
          <w:rFonts w:ascii="Arial" w:hAnsi="Arial" w:cs="Arial"/>
          <w:sz w:val="20"/>
          <w:szCs w:val="20"/>
        </w:rPr>
        <w:t>de Armadores de la Clase 6 Metros de España</w:t>
      </w:r>
      <w:r w:rsidR="001C4FA0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>a la</w:t>
      </w:r>
      <w:r w:rsidR="000C7E81">
        <w:rPr>
          <w:rFonts w:ascii="Arial" w:hAnsi="Arial" w:cs="Arial"/>
          <w:sz w:val="20"/>
          <w:szCs w:val="20"/>
        </w:rPr>
        <w:t>s Federacio</w:t>
      </w:r>
      <w:r w:rsidR="00C77C86">
        <w:rPr>
          <w:rFonts w:ascii="Arial" w:hAnsi="Arial" w:cs="Arial"/>
          <w:sz w:val="20"/>
          <w:szCs w:val="20"/>
        </w:rPr>
        <w:t>n</w:t>
      </w:r>
      <w:r w:rsidR="000C7E81">
        <w:rPr>
          <w:rFonts w:ascii="Arial" w:hAnsi="Arial" w:cs="Arial"/>
          <w:sz w:val="20"/>
          <w:szCs w:val="20"/>
        </w:rPr>
        <w:t>es Española y</w:t>
      </w:r>
      <w:r w:rsidR="00C77C86">
        <w:rPr>
          <w:rFonts w:ascii="Arial" w:hAnsi="Arial" w:cs="Arial"/>
          <w:sz w:val="20"/>
          <w:szCs w:val="20"/>
        </w:rPr>
        <w:t xml:space="preserve"> Gallega de Vela</w:t>
      </w:r>
      <w:r w:rsidRPr="0006688B">
        <w:rPr>
          <w:rFonts w:ascii="Arial" w:hAnsi="Arial" w:cs="Arial"/>
          <w:sz w:val="20"/>
          <w:szCs w:val="20"/>
        </w:rPr>
        <w:t>, al Comité Organizador así como a los comités de Regata y de Protestas, y a cualquier título, asumiendo a su cargo cualquier daño o perjuicio que pueda ser considerado en la</w:t>
      </w:r>
      <w:r w:rsidR="000A34D3">
        <w:rPr>
          <w:rFonts w:ascii="Arial" w:hAnsi="Arial" w:cs="Arial"/>
          <w:sz w:val="20"/>
          <w:szCs w:val="20"/>
        </w:rPr>
        <w:t xml:space="preserve"> participación de su barco en la Regata</w:t>
      </w:r>
      <w:r w:rsidRPr="0006688B">
        <w:rPr>
          <w:rFonts w:ascii="Arial" w:hAnsi="Arial" w:cs="Arial"/>
          <w:sz w:val="20"/>
          <w:szCs w:val="20"/>
        </w:rPr>
        <w:t xml:space="preserve">. </w:t>
      </w:r>
      <w:r w:rsidR="000A34D3">
        <w:rPr>
          <w:rFonts w:ascii="Arial" w:hAnsi="Arial" w:cs="Arial"/>
          <w:sz w:val="20"/>
          <w:szCs w:val="20"/>
        </w:rPr>
        <w:t>Así mismo a</w:t>
      </w:r>
      <w:r w:rsidRPr="0006688B">
        <w:rPr>
          <w:rFonts w:ascii="Arial" w:hAnsi="Arial" w:cs="Arial"/>
          <w:sz w:val="20"/>
          <w:szCs w:val="20"/>
        </w:rPr>
        <w:t xml:space="preserve">utorizo a la organización de esta Regata a difundir en todo tipo de medios de comunicación escritos y audiovisuales, las imágenes recogidas en el evento. Me comprometo a someterme al Anuncio de Regatas, al Reglamento de Regatas de </w:t>
      </w:r>
      <w:r w:rsidR="000C7E81">
        <w:rPr>
          <w:rFonts w:ascii="Arial" w:hAnsi="Arial" w:cs="Arial"/>
          <w:sz w:val="20"/>
          <w:szCs w:val="20"/>
        </w:rPr>
        <w:t>la World Sailing</w:t>
      </w:r>
      <w:r w:rsidRPr="0006688B">
        <w:rPr>
          <w:rFonts w:ascii="Arial" w:hAnsi="Arial" w:cs="Arial"/>
          <w:sz w:val="20"/>
          <w:szCs w:val="20"/>
        </w:rPr>
        <w:t xml:space="preserve"> y demás Reglas e Instrucciones bajo las que se corre esta regata.</w:t>
      </w:r>
    </w:p>
    <w:p w14:paraId="520781F9" w14:textId="77777777"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00"/>
        <w:gridCol w:w="5200"/>
      </w:tblGrid>
      <w:tr w:rsidR="00F8742E" w14:paraId="6617C08E" w14:textId="77777777">
        <w:tc>
          <w:tcPr>
            <w:tcW w:w="5200" w:type="dxa"/>
            <w:shd w:val="clear" w:color="auto" w:fill="auto"/>
          </w:tcPr>
          <w:p w14:paraId="05121F47" w14:textId="77777777" w:rsidR="00F8742E" w:rsidRDefault="00F874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5200" w:type="dxa"/>
            <w:shd w:val="clear" w:color="auto" w:fill="auto"/>
          </w:tcPr>
          <w:p w14:paraId="234696E6" w14:textId="77777777"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Fdo. El Armador/Patrón</w:t>
            </w:r>
          </w:p>
        </w:tc>
      </w:tr>
      <w:bookmarkStart w:id="36" w:name="__Fieldmark__38_1176585571"/>
      <w:tr w:rsidR="00F8742E" w:rsidRPr="00E92A37" w14:paraId="0DE4286E" w14:textId="77777777">
        <w:tc>
          <w:tcPr>
            <w:tcW w:w="5200" w:type="dxa"/>
            <w:shd w:val="clear" w:color="auto" w:fill="auto"/>
          </w:tcPr>
          <w:p w14:paraId="384300F8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  <w:bookmarkStart w:id="37" w:name="__Fieldmark__39_1176585571"/>
        <w:tc>
          <w:tcPr>
            <w:tcW w:w="5200" w:type="dxa"/>
            <w:shd w:val="clear" w:color="auto" w:fill="auto"/>
          </w:tcPr>
          <w:p w14:paraId="7D890DD2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7"/>
          </w:p>
        </w:tc>
      </w:tr>
    </w:tbl>
    <w:p w14:paraId="04EFB03F" w14:textId="77777777"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footerReference w:type="default" r:id="rId14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74F18" w14:textId="77777777" w:rsidR="00380F7B" w:rsidRDefault="00380F7B">
      <w:r>
        <w:separator/>
      </w:r>
    </w:p>
  </w:endnote>
  <w:endnote w:type="continuationSeparator" w:id="0">
    <w:p w14:paraId="3F485EA9" w14:textId="77777777" w:rsidR="00380F7B" w:rsidRDefault="0038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roid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477" w:type="dxa"/>
      <w:tblLayout w:type="fixed"/>
      <w:tblLook w:val="0000" w:firstRow="0" w:lastRow="0" w:firstColumn="0" w:lastColumn="0" w:noHBand="0" w:noVBand="0"/>
    </w:tblPr>
    <w:tblGrid>
      <w:gridCol w:w="3085"/>
      <w:gridCol w:w="9392"/>
    </w:tblGrid>
    <w:tr w:rsidR="00F8742E" w14:paraId="21D2471F" w14:textId="77777777" w:rsidTr="000A34D3">
      <w:tc>
        <w:tcPr>
          <w:tcW w:w="3085" w:type="dxa"/>
          <w:shd w:val="clear" w:color="auto" w:fill="auto"/>
        </w:tcPr>
        <w:p w14:paraId="0365B552" w14:textId="77777777" w:rsidR="00F8742E" w:rsidRDefault="000C7E81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Enviar  a: </w:t>
          </w:r>
        </w:p>
        <w:p w14:paraId="6FE9CF7F" w14:textId="77777777"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14:paraId="77CA2AA0" w14:textId="77777777"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EA3CB1" w:rsidRPr="00F4074E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14:paraId="1AFF21A4" w14:textId="77777777" w:rsidR="00F8742E" w:rsidRPr="0006688B" w:rsidRDefault="00F8742E" w:rsidP="00B0265A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B6CB8" w14:textId="77777777" w:rsidR="00380F7B" w:rsidRDefault="00380F7B">
      <w:r>
        <w:separator/>
      </w:r>
    </w:p>
  </w:footnote>
  <w:footnote w:type="continuationSeparator" w:id="0">
    <w:p w14:paraId="37BF5AA3" w14:textId="77777777" w:rsidR="00380F7B" w:rsidRDefault="00380F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cEgTajTXFqPUCILKYKnOUUkGDumMDKAYEvfLvTud+H21Xg2c4Ug7S70m2CdQBmPvPScId1peKFYHJZa2n7O2ig==" w:salt="2hoHouzTe4l0GtvnDxX18A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03"/>
    <w:rsid w:val="00021CF4"/>
    <w:rsid w:val="000420FF"/>
    <w:rsid w:val="00043E4A"/>
    <w:rsid w:val="0005299B"/>
    <w:rsid w:val="000552AE"/>
    <w:rsid w:val="0006688B"/>
    <w:rsid w:val="000A34D3"/>
    <w:rsid w:val="000C7E81"/>
    <w:rsid w:val="000D4ED6"/>
    <w:rsid w:val="00113BB2"/>
    <w:rsid w:val="00160D6D"/>
    <w:rsid w:val="00195C9B"/>
    <w:rsid w:val="001C4FA0"/>
    <w:rsid w:val="001E3207"/>
    <w:rsid w:val="0022359B"/>
    <w:rsid w:val="00224D7E"/>
    <w:rsid w:val="002278DD"/>
    <w:rsid w:val="00232133"/>
    <w:rsid w:val="00254DD9"/>
    <w:rsid w:val="00272DAB"/>
    <w:rsid w:val="00281F5F"/>
    <w:rsid w:val="002A3671"/>
    <w:rsid w:val="00380F7B"/>
    <w:rsid w:val="0039336B"/>
    <w:rsid w:val="003E6041"/>
    <w:rsid w:val="00437910"/>
    <w:rsid w:val="00494870"/>
    <w:rsid w:val="004E654E"/>
    <w:rsid w:val="005349D4"/>
    <w:rsid w:val="00571062"/>
    <w:rsid w:val="00580A81"/>
    <w:rsid w:val="005A5BFD"/>
    <w:rsid w:val="005C63C2"/>
    <w:rsid w:val="005D402D"/>
    <w:rsid w:val="005E4B24"/>
    <w:rsid w:val="006127BF"/>
    <w:rsid w:val="00614309"/>
    <w:rsid w:val="00622A03"/>
    <w:rsid w:val="00673EBD"/>
    <w:rsid w:val="006A664D"/>
    <w:rsid w:val="00732E77"/>
    <w:rsid w:val="007B0EA2"/>
    <w:rsid w:val="007D2BE1"/>
    <w:rsid w:val="007D504A"/>
    <w:rsid w:val="007D5355"/>
    <w:rsid w:val="00863259"/>
    <w:rsid w:val="00881E4F"/>
    <w:rsid w:val="008C3C39"/>
    <w:rsid w:val="008C670F"/>
    <w:rsid w:val="0094127C"/>
    <w:rsid w:val="00944703"/>
    <w:rsid w:val="00962556"/>
    <w:rsid w:val="00965577"/>
    <w:rsid w:val="00992C70"/>
    <w:rsid w:val="009A5300"/>
    <w:rsid w:val="009B26F7"/>
    <w:rsid w:val="009E1044"/>
    <w:rsid w:val="00A31AE6"/>
    <w:rsid w:val="00A7640C"/>
    <w:rsid w:val="00A97476"/>
    <w:rsid w:val="00AF01C2"/>
    <w:rsid w:val="00B0265A"/>
    <w:rsid w:val="00B605E5"/>
    <w:rsid w:val="00B75AC2"/>
    <w:rsid w:val="00BA0FD5"/>
    <w:rsid w:val="00BC5A75"/>
    <w:rsid w:val="00C77C86"/>
    <w:rsid w:val="00CC05FF"/>
    <w:rsid w:val="00CD4A01"/>
    <w:rsid w:val="00D147D3"/>
    <w:rsid w:val="00D86E80"/>
    <w:rsid w:val="00DA4B6E"/>
    <w:rsid w:val="00DB227C"/>
    <w:rsid w:val="00E61ACE"/>
    <w:rsid w:val="00E92A37"/>
    <w:rsid w:val="00EA3CB1"/>
    <w:rsid w:val="00EB5DFF"/>
    <w:rsid w:val="00F00700"/>
    <w:rsid w:val="00F843AE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689F8AB"/>
  <w15:docId w15:val="{F481FB3A-0252-4FA0-94A0-F0839BA3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Descripcin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smarque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80D96-59E2-43FD-BF4C-3C97129E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7</TotalTime>
  <Pages>1</Pages>
  <Words>421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2732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Alejandro Martín</cp:lastModifiedBy>
  <cp:revision>2</cp:revision>
  <cp:lastPrinted>1899-12-31T23:00:00Z</cp:lastPrinted>
  <dcterms:created xsi:type="dcterms:W3CDTF">2020-02-25T17:48:00Z</dcterms:created>
  <dcterms:modified xsi:type="dcterms:W3CDTF">2020-02-25T17:48:00Z</dcterms:modified>
</cp:coreProperties>
</file>