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6C2AB5" w14:textId="77777777" w:rsidR="002A3671" w:rsidRDefault="00580A81" w:rsidP="002A3671">
      <w:pPr>
        <w:rPr>
          <w:rFonts w:ascii="Arial Narrow" w:hAnsi="Arial Narrow" w:cs="Arial Narrow"/>
          <w:b/>
          <w:sz w:val="28"/>
          <w:szCs w:val="28"/>
        </w:rPr>
      </w:pPr>
      <w:r>
        <w:rPr>
          <w:rFonts w:ascii="Arial Narrow" w:hAnsi="Arial Narrow" w:cs="Arial Narrow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A4921C5" wp14:editId="62A18E4E">
            <wp:simplePos x="0" y="0"/>
            <wp:positionH relativeFrom="column">
              <wp:posOffset>5045710</wp:posOffset>
            </wp:positionH>
            <wp:positionV relativeFrom="paragraph">
              <wp:posOffset>-457835</wp:posOffset>
            </wp:positionV>
            <wp:extent cx="834390" cy="571500"/>
            <wp:effectExtent l="0" t="0" r="381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 metrosEspañ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439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="Arial Narrow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6ADD3D65" wp14:editId="44893D95">
            <wp:simplePos x="0" y="0"/>
            <wp:positionH relativeFrom="column">
              <wp:posOffset>1562100</wp:posOffset>
            </wp:positionH>
            <wp:positionV relativeFrom="paragraph">
              <wp:posOffset>-656590</wp:posOffset>
            </wp:positionV>
            <wp:extent cx="701040" cy="781050"/>
            <wp:effectExtent l="0" t="0" r="381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AL FEDERACION GALLEGA DE VELA LOGO-0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 wp14:anchorId="600C5A90" wp14:editId="54FB338F">
            <wp:simplePos x="0" y="0"/>
            <wp:positionH relativeFrom="column">
              <wp:posOffset>666750</wp:posOffset>
            </wp:positionH>
            <wp:positionV relativeFrom="paragraph">
              <wp:posOffset>-701675</wp:posOffset>
            </wp:positionV>
            <wp:extent cx="796290" cy="833755"/>
            <wp:effectExtent l="0" t="0" r="3810" b="444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FEV Transparent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6290" cy="83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="Arial Narrow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3F5C858" wp14:editId="4713B82D">
            <wp:simplePos x="0" y="0"/>
            <wp:positionH relativeFrom="column">
              <wp:posOffset>3474720</wp:posOffset>
            </wp:positionH>
            <wp:positionV relativeFrom="paragraph">
              <wp:posOffset>-389255</wp:posOffset>
            </wp:positionV>
            <wp:extent cx="1358900" cy="356235"/>
            <wp:effectExtent l="0" t="0" r="0" b="571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Xacobeo-Galicia-color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 w:cs="Arial Narrow"/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661312" behindDoc="0" locked="0" layoutInCell="1" allowOverlap="1" wp14:anchorId="5A8D78E1" wp14:editId="0063241D">
            <wp:simplePos x="0" y="0"/>
            <wp:positionH relativeFrom="column">
              <wp:posOffset>6183630</wp:posOffset>
            </wp:positionH>
            <wp:positionV relativeFrom="paragraph">
              <wp:posOffset>-488315</wp:posOffset>
            </wp:positionV>
            <wp:extent cx="795655" cy="529590"/>
            <wp:effectExtent l="0" t="0" r="4445" b="3810"/>
            <wp:wrapNone/>
            <wp:docPr id="3" name="2 Imagen" descr="999c95_ee8d169e2ea648aaa784e08e1f9734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9c95_ee8d169e2ea648aaa784e08e1f97343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5655" cy="52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="Arial Narrow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66D0DE0" wp14:editId="50BA440F">
            <wp:simplePos x="0" y="0"/>
            <wp:positionH relativeFrom="column">
              <wp:posOffset>2456815</wp:posOffset>
            </wp:positionH>
            <wp:positionV relativeFrom="paragraph">
              <wp:posOffset>-526415</wp:posOffset>
            </wp:positionV>
            <wp:extent cx="886009" cy="624840"/>
            <wp:effectExtent l="0" t="0" r="9525" b="381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 5º Centenario con leyenda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009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E77">
        <w:rPr>
          <w:rFonts w:ascii="Arial Narrow" w:hAnsi="Arial Narrow" w:cs="Arial Narrow"/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659264" behindDoc="1" locked="0" layoutInCell="1" allowOverlap="1" wp14:anchorId="14D1DB14" wp14:editId="51CE49C2">
            <wp:simplePos x="0" y="0"/>
            <wp:positionH relativeFrom="column">
              <wp:posOffset>-527685</wp:posOffset>
            </wp:positionH>
            <wp:positionV relativeFrom="paragraph">
              <wp:posOffset>-706120</wp:posOffset>
            </wp:positionV>
            <wp:extent cx="1148080" cy="966470"/>
            <wp:effectExtent l="0" t="0" r="0" b="5080"/>
            <wp:wrapNone/>
            <wp:docPr id="2" name="1 Imagen" descr="RCN Sanxenx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CN Sanxenxo (2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4808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3671">
        <w:rPr>
          <w:rFonts w:ascii="Arial Narrow" w:hAnsi="Arial Narrow" w:cs="Arial Narrow"/>
          <w:b/>
          <w:sz w:val="28"/>
          <w:szCs w:val="28"/>
        </w:rPr>
        <w:t xml:space="preserve">     </w:t>
      </w:r>
      <w:r w:rsidR="00622A03">
        <w:rPr>
          <w:rFonts w:ascii="Arial Narrow" w:hAnsi="Arial Narrow" w:cs="Arial Narrow"/>
          <w:b/>
          <w:sz w:val="28"/>
          <w:szCs w:val="28"/>
        </w:rPr>
        <w:t xml:space="preserve">          </w:t>
      </w:r>
      <w:r w:rsidR="002A3671">
        <w:rPr>
          <w:rFonts w:ascii="Arial Narrow" w:hAnsi="Arial Narrow" w:cs="Arial Narrow"/>
          <w:b/>
          <w:sz w:val="28"/>
          <w:szCs w:val="28"/>
        </w:rPr>
        <w:t xml:space="preserve">                           </w:t>
      </w:r>
    </w:p>
    <w:p w14:paraId="65AF0EC9" w14:textId="77777777" w:rsidR="00EA3CB1" w:rsidRDefault="00EA3CB1" w:rsidP="001E3207">
      <w:pPr>
        <w:rPr>
          <w:rFonts w:ascii="Arial Narrow" w:hAnsi="Arial Narrow" w:cs="Arial Narrow"/>
          <w:b/>
          <w:sz w:val="28"/>
          <w:szCs w:val="28"/>
        </w:rPr>
      </w:pPr>
    </w:p>
    <w:p w14:paraId="07D7153B" w14:textId="7C76016A" w:rsidR="001E3207" w:rsidRPr="00EA3CB1" w:rsidRDefault="00C16298" w:rsidP="00EA3CB1">
      <w:pPr>
        <w:jc w:val="center"/>
        <w:rPr>
          <w:rFonts w:ascii="Arial" w:hAnsi="Arial" w:cs="Arial"/>
          <w:b/>
          <w:color w:val="244061" w:themeColor="accent1" w:themeShade="80"/>
          <w:sz w:val="36"/>
          <w:szCs w:val="36"/>
          <w:lang w:val="es-ES_tradnl"/>
        </w:rPr>
      </w:pPr>
      <w:r>
        <w:rPr>
          <w:rFonts w:ascii="Arial" w:hAnsi="Arial" w:cs="Arial"/>
          <w:b/>
          <w:color w:val="244061" w:themeColor="accent1" w:themeShade="80"/>
          <w:sz w:val="36"/>
          <w:szCs w:val="36"/>
          <w:lang w:val="es-ES_tradnl"/>
        </w:rPr>
        <w:t>SPANISH CUP 2020 6 METRES CLASS</w:t>
      </w:r>
    </w:p>
    <w:p w14:paraId="61563499" w14:textId="77777777" w:rsidR="002A3671" w:rsidRPr="001E3207" w:rsidRDefault="002A3671" w:rsidP="00232133">
      <w:pPr>
        <w:widowControl w:val="0"/>
        <w:tabs>
          <w:tab w:val="left" w:pos="6036"/>
        </w:tabs>
        <w:rPr>
          <w:sz w:val="20"/>
          <w:szCs w:val="20"/>
        </w:rPr>
      </w:pPr>
      <w:r>
        <w:rPr>
          <w:rFonts w:ascii="Brush Script MT" w:hAnsi="Brush Script MT"/>
          <w:color w:val="000086"/>
          <w:sz w:val="44"/>
          <w:szCs w:val="44"/>
        </w:rPr>
        <w:t xml:space="preserve"> </w:t>
      </w:r>
      <w:r w:rsidR="00B605E5">
        <w:rPr>
          <w:rFonts w:ascii="Brush Script MT" w:hAnsi="Brush Script MT"/>
          <w:color w:val="000086"/>
          <w:sz w:val="44"/>
          <w:szCs w:val="44"/>
        </w:rPr>
        <w:t xml:space="preserve">                  </w:t>
      </w:r>
      <w:r w:rsidR="00232133">
        <w:rPr>
          <w:rFonts w:ascii="Brush Script MT" w:hAnsi="Brush Script MT"/>
          <w:color w:val="000086"/>
          <w:sz w:val="44"/>
          <w:szCs w:val="44"/>
        </w:rPr>
        <w:tab/>
      </w:r>
    </w:p>
    <w:p w14:paraId="432CCC51" w14:textId="4336F9C7" w:rsidR="00F8742E" w:rsidRDefault="001E3207" w:rsidP="001E3207">
      <w:r>
        <w:rPr>
          <w:rFonts w:ascii="Arial Narrow" w:hAnsi="Arial Narrow" w:cs="Arial Narrow"/>
          <w:b/>
          <w:sz w:val="28"/>
          <w:szCs w:val="28"/>
        </w:rPr>
        <w:t xml:space="preserve">                                                   </w:t>
      </w:r>
      <w:r w:rsidR="002A3671">
        <w:rPr>
          <w:rFonts w:ascii="Arial Narrow" w:hAnsi="Arial Narrow" w:cs="Arial Narrow"/>
          <w:b/>
          <w:sz w:val="28"/>
          <w:szCs w:val="28"/>
        </w:rPr>
        <w:t xml:space="preserve">      </w:t>
      </w:r>
      <w:r w:rsidR="00C16298">
        <w:rPr>
          <w:rFonts w:ascii="Arial Narrow" w:hAnsi="Arial Narrow" w:cs="Arial Narrow"/>
          <w:b/>
          <w:sz w:val="28"/>
          <w:szCs w:val="28"/>
        </w:rPr>
        <w:t>ENTR</w:t>
      </w:r>
      <w:r w:rsidR="00CC11B5">
        <w:rPr>
          <w:rFonts w:ascii="Arial Narrow" w:hAnsi="Arial Narrow" w:cs="Arial Narrow"/>
          <w:b/>
          <w:sz w:val="28"/>
          <w:szCs w:val="28"/>
        </w:rPr>
        <w:t>Y</w:t>
      </w:r>
      <w:r w:rsidR="00C16298">
        <w:rPr>
          <w:rFonts w:ascii="Arial Narrow" w:hAnsi="Arial Narrow" w:cs="Arial Narrow"/>
          <w:b/>
          <w:sz w:val="28"/>
          <w:szCs w:val="28"/>
        </w:rPr>
        <w:t xml:space="preserve"> FORM</w:t>
      </w:r>
      <w:r w:rsidR="00622A03">
        <w:rPr>
          <w:rFonts w:ascii="Arial Narrow" w:hAnsi="Arial Narrow" w:cs="Arial Narrow"/>
          <w:b/>
          <w:sz w:val="28"/>
          <w:szCs w:val="28"/>
        </w:rPr>
        <w:t xml:space="preserve">              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3466"/>
        <w:gridCol w:w="3467"/>
        <w:gridCol w:w="3477"/>
      </w:tblGrid>
      <w:tr w:rsidR="00F8742E" w14:paraId="121608DD" w14:textId="77777777"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14:paraId="28A70722" w14:textId="7C35E7EA" w:rsidR="00F8742E" w:rsidRDefault="00C1629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BOAT NAME</w:t>
            </w:r>
          </w:p>
        </w:tc>
        <w:tc>
          <w:tcPr>
            <w:tcW w:w="3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14:paraId="2AC976AC" w14:textId="150A8140" w:rsidR="00F8742E" w:rsidRDefault="00C1629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CLASS</w:t>
            </w:r>
          </w:p>
        </w:tc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0DDA7DBA" w14:textId="3DEF89E0" w:rsidR="00F8742E" w:rsidRDefault="00C16298">
            <w:r>
              <w:rPr>
                <w:rFonts w:ascii="Arial" w:hAnsi="Arial" w:cs="Arial"/>
                <w:b/>
                <w:sz w:val="18"/>
                <w:szCs w:val="18"/>
              </w:rPr>
              <w:t>YACHT CLUB</w:t>
            </w:r>
          </w:p>
        </w:tc>
      </w:tr>
      <w:bookmarkStart w:id="0" w:name="__Fieldmark__0_1176585571"/>
      <w:tr w:rsidR="00F8742E" w14:paraId="519FC498" w14:textId="77777777">
        <w:trPr>
          <w:trHeight w:val="340"/>
        </w:trPr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5EB3EA" w14:textId="77777777" w:rsidR="00F8742E" w:rsidRPr="00673EBD" w:rsidRDefault="00571062" w:rsidP="007D2BE1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7D2BE1">
              <w:rPr>
                <w:rFonts w:ascii="Arial" w:hAnsi="Arial" w:cs="Arial"/>
                <w:sz w:val="20"/>
                <w:szCs w:val="20"/>
              </w:rPr>
              <w:t> </w:t>
            </w:r>
            <w:r w:rsidR="007D2BE1">
              <w:rPr>
                <w:rFonts w:ascii="Arial" w:hAnsi="Arial" w:cs="Arial"/>
                <w:sz w:val="20"/>
                <w:szCs w:val="20"/>
              </w:rPr>
              <w:t> </w:t>
            </w:r>
            <w:r w:rsidR="007D2BE1">
              <w:rPr>
                <w:rFonts w:ascii="Arial" w:hAnsi="Arial" w:cs="Arial"/>
                <w:sz w:val="20"/>
                <w:szCs w:val="20"/>
              </w:rPr>
              <w:t> </w:t>
            </w:r>
            <w:r w:rsidR="007D2BE1">
              <w:rPr>
                <w:rFonts w:ascii="Arial" w:hAnsi="Arial" w:cs="Arial"/>
                <w:sz w:val="20"/>
                <w:szCs w:val="20"/>
              </w:rPr>
              <w:t> </w:t>
            </w:r>
            <w:r w:rsidR="007D2BE1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0"/>
          </w:p>
        </w:tc>
        <w:bookmarkStart w:id="1" w:name="__Fieldmark__1_1176585571"/>
        <w:tc>
          <w:tcPr>
            <w:tcW w:w="3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29099A" w14:textId="77777777" w:rsidR="00F8742E" w:rsidRPr="00673EBD" w:rsidRDefault="00571062" w:rsidP="00CC05FF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1"/>
          </w:p>
        </w:tc>
        <w:bookmarkStart w:id="2" w:name="__Fieldmark__2_1176585571"/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621A82" w14:textId="77777777" w:rsidR="00F8742E" w:rsidRPr="00673EBD" w:rsidRDefault="00571062" w:rsidP="00CC05F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"/>
          </w:p>
        </w:tc>
      </w:tr>
      <w:tr w:rsidR="00F8742E" w14:paraId="34C1E767" w14:textId="77777777"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14:paraId="7945CD1D" w14:textId="5F3FCBBA" w:rsidR="00F8742E" w:rsidRDefault="00C1629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SAIL NUMBER</w:t>
            </w:r>
          </w:p>
        </w:tc>
        <w:tc>
          <w:tcPr>
            <w:tcW w:w="3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14:paraId="05DABFD5" w14:textId="6DB56D38" w:rsidR="00F8742E" w:rsidRPr="001E3207" w:rsidRDefault="00C16298" w:rsidP="009B26F7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DIVISION</w:t>
            </w:r>
          </w:p>
        </w:tc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33FE103E" w14:textId="6C1BFB73" w:rsidR="00F8742E" w:rsidRPr="000C7E81" w:rsidRDefault="00C16298" w:rsidP="00622A03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RACE PHONE</w:t>
            </w:r>
          </w:p>
        </w:tc>
      </w:tr>
      <w:bookmarkStart w:id="3" w:name="__Fieldmark__3_1176585571"/>
      <w:tr w:rsidR="00F8742E" w14:paraId="336CAECA" w14:textId="77777777">
        <w:trPr>
          <w:trHeight w:val="340"/>
        </w:trPr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D71BD5" w14:textId="77777777" w:rsidR="00F8742E" w:rsidRPr="00195C9B" w:rsidRDefault="00571062" w:rsidP="00195C9B">
            <w:pPr>
              <w:rPr>
                <w:rFonts w:ascii="Arial" w:hAnsi="Arial" w:cs="Arial"/>
                <w:sz w:val="20"/>
                <w:szCs w:val="20"/>
              </w:rPr>
            </w:pPr>
            <w:r w:rsidRPr="00195C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195C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95C9B">
              <w:rPr>
                <w:rFonts w:ascii="Arial" w:hAnsi="Arial" w:cs="Arial"/>
                <w:sz w:val="20"/>
                <w:szCs w:val="20"/>
              </w:rPr>
            </w:r>
            <w:r w:rsidRPr="00195C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195C9B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3"/>
          </w:p>
        </w:tc>
        <w:bookmarkStart w:id="4" w:name="__Fieldmark__4_1176585571"/>
        <w:tc>
          <w:tcPr>
            <w:tcW w:w="3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5383D0" w14:textId="77777777" w:rsidR="00F8742E" w:rsidRPr="00195C9B" w:rsidRDefault="00571062" w:rsidP="00195C9B">
            <w:pPr>
              <w:rPr>
                <w:rFonts w:ascii="Arial" w:hAnsi="Arial" w:cs="Arial"/>
                <w:sz w:val="20"/>
                <w:szCs w:val="20"/>
              </w:rPr>
            </w:pPr>
            <w:r w:rsidRPr="00195C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195C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95C9B">
              <w:rPr>
                <w:rFonts w:ascii="Arial" w:hAnsi="Arial" w:cs="Arial"/>
                <w:sz w:val="20"/>
                <w:szCs w:val="20"/>
              </w:rPr>
            </w:r>
            <w:r w:rsidRPr="00195C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195C9B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4"/>
          </w:p>
        </w:tc>
        <w:bookmarkStart w:id="5" w:name="__Fieldmark__5_1176585571"/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F47656" w14:textId="77777777" w:rsidR="00F8742E" w:rsidRPr="00195C9B" w:rsidRDefault="00571062" w:rsidP="00195C9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95C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195C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95C9B">
              <w:rPr>
                <w:rFonts w:ascii="Arial" w:hAnsi="Arial" w:cs="Arial"/>
                <w:sz w:val="20"/>
                <w:szCs w:val="20"/>
              </w:rPr>
            </w:r>
            <w:r w:rsidRPr="00195C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195C9B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5"/>
          </w:p>
        </w:tc>
      </w:tr>
      <w:tr w:rsidR="000C7E81" w14:paraId="4CA05A59" w14:textId="77777777" w:rsidTr="00732E77">
        <w:tc>
          <w:tcPr>
            <w:tcW w:w="10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6B7A4470" w14:textId="046D7134" w:rsidR="000C7E81" w:rsidRDefault="00C16298">
            <w:r>
              <w:rPr>
                <w:rFonts w:ascii="Arial" w:hAnsi="Arial" w:cs="Arial"/>
                <w:b/>
                <w:sz w:val="18"/>
                <w:szCs w:val="18"/>
              </w:rPr>
              <w:t>OWNER</w:t>
            </w:r>
          </w:p>
        </w:tc>
      </w:tr>
      <w:bookmarkStart w:id="6" w:name="__Fieldmark__6_1176585571"/>
      <w:tr w:rsidR="000C7E81" w14:paraId="0960000A" w14:textId="77777777" w:rsidTr="00732E77">
        <w:trPr>
          <w:trHeight w:val="340"/>
        </w:trPr>
        <w:tc>
          <w:tcPr>
            <w:tcW w:w="10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B6E445" w14:textId="77777777" w:rsidR="000C7E81" w:rsidRPr="000C7E81" w:rsidRDefault="00571062" w:rsidP="00CC05FF">
            <w:pPr>
              <w:rPr>
                <w:rFonts w:ascii="Arial" w:hAnsi="Arial" w:cs="Arial"/>
                <w:sz w:val="20"/>
                <w:szCs w:val="20"/>
              </w:rPr>
            </w:pPr>
            <w:r w:rsidRPr="00195C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C7E81" w:rsidRPr="00195C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95C9B">
              <w:rPr>
                <w:rFonts w:ascii="Arial" w:hAnsi="Arial" w:cs="Arial"/>
                <w:sz w:val="20"/>
                <w:szCs w:val="20"/>
              </w:rPr>
            </w:r>
            <w:r w:rsidRPr="00195C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7" w:name="_GoBack"/>
            <w:r w:rsidR="000C7E81">
              <w:rPr>
                <w:rFonts w:ascii="Arial" w:hAnsi="Arial" w:cs="Arial"/>
                <w:sz w:val="20"/>
                <w:szCs w:val="20"/>
              </w:rPr>
              <w:t> </w:t>
            </w:r>
            <w:r w:rsidR="000C7E81">
              <w:rPr>
                <w:rFonts w:ascii="Arial" w:hAnsi="Arial" w:cs="Arial"/>
                <w:sz w:val="20"/>
                <w:szCs w:val="20"/>
              </w:rPr>
              <w:t> </w:t>
            </w:r>
            <w:r w:rsidR="000C7E81">
              <w:rPr>
                <w:rFonts w:ascii="Arial" w:hAnsi="Arial" w:cs="Arial"/>
                <w:sz w:val="20"/>
                <w:szCs w:val="20"/>
              </w:rPr>
              <w:t> </w:t>
            </w:r>
            <w:r w:rsidR="000C7E81">
              <w:rPr>
                <w:rFonts w:ascii="Arial" w:hAnsi="Arial" w:cs="Arial"/>
                <w:sz w:val="20"/>
                <w:szCs w:val="20"/>
              </w:rPr>
              <w:t> </w:t>
            </w:r>
            <w:r w:rsidR="000C7E81">
              <w:rPr>
                <w:rFonts w:ascii="Arial" w:hAnsi="Arial" w:cs="Arial"/>
                <w:sz w:val="20"/>
                <w:szCs w:val="20"/>
              </w:rPr>
              <w:t> </w:t>
            </w:r>
            <w:bookmarkEnd w:id="7"/>
            <w:r w:rsidRPr="00195C9B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6"/>
            <w:r w:rsidRPr="00195C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C7E81" w:rsidRPr="00195C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95C9B">
              <w:rPr>
                <w:rFonts w:ascii="Arial" w:hAnsi="Arial" w:cs="Arial"/>
                <w:sz w:val="20"/>
                <w:szCs w:val="20"/>
              </w:rPr>
            </w:r>
            <w:r w:rsidRPr="00195C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0C7E81">
              <w:rPr>
                <w:rFonts w:ascii="Arial" w:hAnsi="Arial" w:cs="Arial"/>
                <w:sz w:val="20"/>
                <w:szCs w:val="20"/>
              </w:rPr>
              <w:t> </w:t>
            </w:r>
            <w:r w:rsidR="000C7E81">
              <w:rPr>
                <w:rFonts w:ascii="Arial" w:hAnsi="Arial" w:cs="Arial"/>
                <w:sz w:val="20"/>
                <w:szCs w:val="20"/>
              </w:rPr>
              <w:t> </w:t>
            </w:r>
            <w:r w:rsidR="000C7E81">
              <w:rPr>
                <w:rFonts w:ascii="Arial" w:hAnsi="Arial" w:cs="Arial"/>
                <w:sz w:val="20"/>
                <w:szCs w:val="20"/>
              </w:rPr>
              <w:t> </w:t>
            </w:r>
            <w:r w:rsidR="000C7E81">
              <w:rPr>
                <w:rFonts w:ascii="Arial" w:hAnsi="Arial" w:cs="Arial"/>
                <w:sz w:val="20"/>
                <w:szCs w:val="20"/>
              </w:rPr>
              <w:t> </w:t>
            </w:r>
            <w:r w:rsidR="000C7E81">
              <w:rPr>
                <w:rFonts w:ascii="Arial" w:hAnsi="Arial" w:cs="Arial"/>
                <w:sz w:val="20"/>
                <w:szCs w:val="20"/>
              </w:rPr>
              <w:t> </w:t>
            </w:r>
            <w:r w:rsidRPr="00195C9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F8742E" w14:paraId="1DBA36F4" w14:textId="77777777">
        <w:tc>
          <w:tcPr>
            <w:tcW w:w="69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14:paraId="42EE325C" w14:textId="0E61D2B4" w:rsidR="00F8742E" w:rsidRDefault="00C1629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SKIPPER</w:t>
            </w:r>
          </w:p>
        </w:tc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470ECC23" w14:textId="1BB40878" w:rsidR="00F8742E" w:rsidRPr="000C7E81" w:rsidRDefault="00C1629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SPORTS LICENSE AND COUNTRY FEDERATION</w:t>
            </w:r>
          </w:p>
        </w:tc>
      </w:tr>
      <w:bookmarkStart w:id="8" w:name="__Fieldmark__8_1176585571"/>
      <w:tr w:rsidR="00F8742E" w14:paraId="467338DD" w14:textId="77777777">
        <w:trPr>
          <w:trHeight w:val="340"/>
        </w:trPr>
        <w:tc>
          <w:tcPr>
            <w:tcW w:w="69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DAF91F" w14:textId="77777777" w:rsidR="00F8742E" w:rsidRPr="00673EBD" w:rsidRDefault="00571062" w:rsidP="00CC05FF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8"/>
          </w:p>
        </w:tc>
        <w:bookmarkStart w:id="9" w:name="__Fieldmark__9_1176585571"/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93E2DD" w14:textId="77777777" w:rsidR="00F8742E" w:rsidRPr="00673EBD" w:rsidRDefault="00571062" w:rsidP="00CC05F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9"/>
          </w:p>
        </w:tc>
      </w:tr>
      <w:tr w:rsidR="00F8742E" w14:paraId="74A34178" w14:textId="77777777">
        <w:tc>
          <w:tcPr>
            <w:tcW w:w="10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4D59446F" w14:textId="57FF0CC3" w:rsidR="00F8742E" w:rsidRDefault="00C16298">
            <w:r>
              <w:rPr>
                <w:rFonts w:ascii="Arial" w:hAnsi="Arial" w:cs="Arial"/>
                <w:b/>
                <w:sz w:val="18"/>
                <w:szCs w:val="18"/>
              </w:rPr>
              <w:t>MAILING ADDRESS</w:t>
            </w:r>
          </w:p>
        </w:tc>
      </w:tr>
      <w:bookmarkStart w:id="10" w:name="__Fieldmark__10_1176585571"/>
      <w:tr w:rsidR="00F8742E" w14:paraId="2763ECAC" w14:textId="77777777">
        <w:trPr>
          <w:trHeight w:val="340"/>
        </w:trPr>
        <w:tc>
          <w:tcPr>
            <w:tcW w:w="10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138F0E" w14:textId="77777777" w:rsidR="00F8742E" w:rsidRPr="00673EBD" w:rsidRDefault="00571062" w:rsidP="00CD4A01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D4A01">
              <w:rPr>
                <w:rFonts w:ascii="Arial" w:hAnsi="Arial" w:cs="Arial"/>
                <w:sz w:val="20"/>
                <w:szCs w:val="20"/>
              </w:rPr>
              <w:t> </w:t>
            </w:r>
            <w:r w:rsidR="00CD4A01">
              <w:rPr>
                <w:rFonts w:ascii="Arial" w:hAnsi="Arial" w:cs="Arial"/>
                <w:sz w:val="20"/>
                <w:szCs w:val="20"/>
              </w:rPr>
              <w:t> </w:t>
            </w:r>
            <w:r w:rsidR="00CD4A01">
              <w:rPr>
                <w:rFonts w:ascii="Arial" w:hAnsi="Arial" w:cs="Arial"/>
                <w:sz w:val="20"/>
                <w:szCs w:val="20"/>
              </w:rPr>
              <w:t> </w:t>
            </w:r>
            <w:r w:rsidR="00CD4A01">
              <w:rPr>
                <w:rFonts w:ascii="Arial" w:hAnsi="Arial" w:cs="Arial"/>
                <w:sz w:val="20"/>
                <w:szCs w:val="20"/>
              </w:rPr>
              <w:t> </w:t>
            </w:r>
            <w:r w:rsidR="00CD4A01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10"/>
          </w:p>
        </w:tc>
      </w:tr>
    </w:tbl>
    <w:p w14:paraId="3F7B3B21" w14:textId="77777777" w:rsidR="00F8742E" w:rsidRDefault="00F8742E">
      <w:pPr>
        <w:ind w:left="360"/>
      </w:pPr>
    </w:p>
    <w:p w14:paraId="7598471D" w14:textId="3D5176BF" w:rsidR="00F8742E" w:rsidRDefault="00F8742E" w:rsidP="00A7640C">
      <w:pPr>
        <w:jc w:val="center"/>
      </w:pPr>
    </w:p>
    <w:tbl>
      <w:tblPr>
        <w:tblW w:w="10400" w:type="dxa"/>
        <w:tblLayout w:type="fixed"/>
        <w:tblLook w:val="0000" w:firstRow="0" w:lastRow="0" w:firstColumn="0" w:lastColumn="0" w:noHBand="0" w:noVBand="0"/>
      </w:tblPr>
      <w:tblGrid>
        <w:gridCol w:w="3168"/>
        <w:gridCol w:w="1440"/>
        <w:gridCol w:w="3780"/>
        <w:gridCol w:w="2012"/>
      </w:tblGrid>
      <w:tr w:rsidR="00F8742E" w14:paraId="2CF80239" w14:textId="77777777" w:rsidTr="002278DD">
        <w:trPr>
          <w:trHeight w:val="454"/>
        </w:trPr>
        <w:tc>
          <w:tcPr>
            <w:tcW w:w="3168" w:type="dxa"/>
            <w:shd w:val="clear" w:color="auto" w:fill="auto"/>
            <w:vAlign w:val="center"/>
          </w:tcPr>
          <w:p w14:paraId="6DED137A" w14:textId="714F8E33" w:rsidR="00F8742E" w:rsidRDefault="00C16298">
            <w:r>
              <w:rPr>
                <w:rFonts w:ascii="Arial" w:hAnsi="Arial" w:cs="Arial"/>
                <w:b/>
                <w:sz w:val="18"/>
                <w:szCs w:val="18"/>
              </w:rPr>
              <w:t xml:space="preserve">CERTIFIED </w:t>
            </w:r>
            <w:r w:rsidR="00CC11B5">
              <w:rPr>
                <w:rFonts w:ascii="Arial" w:hAnsi="Arial" w:cs="Arial"/>
                <w:b/>
                <w:sz w:val="18"/>
                <w:szCs w:val="18"/>
              </w:rPr>
              <w:t>PHOTO</w:t>
            </w:r>
            <w:r>
              <w:rPr>
                <w:rFonts w:ascii="Arial" w:hAnsi="Arial" w:cs="Arial"/>
                <w:b/>
                <w:sz w:val="18"/>
                <w:szCs w:val="18"/>
              </w:rPr>
              <w:t>COPY MEASUREMENT</w:t>
            </w:r>
          </w:p>
        </w:tc>
        <w:bookmarkStart w:id="11" w:name="__Fieldmark__11_1176585571"/>
        <w:tc>
          <w:tcPr>
            <w:tcW w:w="1440" w:type="dxa"/>
            <w:shd w:val="clear" w:color="auto" w:fill="auto"/>
            <w:vAlign w:val="center"/>
          </w:tcPr>
          <w:p w14:paraId="3B11178C" w14:textId="77777777" w:rsidR="00F8742E" w:rsidRDefault="00571062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F8742E">
              <w:instrText xml:space="preserve"> FORMCHECKBOX </w:instrText>
            </w:r>
            <w:r w:rsidR="00EC33C4">
              <w:fldChar w:fldCharType="separate"/>
            </w:r>
            <w:r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bookmarkEnd w:id="11"/>
          </w:p>
        </w:tc>
        <w:tc>
          <w:tcPr>
            <w:tcW w:w="3780" w:type="dxa"/>
            <w:shd w:val="clear" w:color="auto" w:fill="auto"/>
            <w:vAlign w:val="center"/>
          </w:tcPr>
          <w:p w14:paraId="19C122D0" w14:textId="1F7000C6" w:rsidR="00F8742E" w:rsidRDefault="00CC11B5">
            <w:r>
              <w:rPr>
                <w:rFonts w:ascii="Arial" w:hAnsi="Arial" w:cs="Arial"/>
                <w:b/>
                <w:sz w:val="18"/>
                <w:szCs w:val="18"/>
              </w:rPr>
              <w:t>PHOTOCOPY SAFE SHIP</w:t>
            </w:r>
          </w:p>
        </w:tc>
        <w:tc>
          <w:tcPr>
            <w:tcW w:w="2012" w:type="dxa"/>
            <w:shd w:val="clear" w:color="auto" w:fill="auto"/>
            <w:vAlign w:val="center"/>
          </w:tcPr>
          <w:p w14:paraId="21614DF2" w14:textId="6000E5B0" w:rsidR="00F8742E" w:rsidRDefault="00CC11B5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</w:tr>
      <w:tr w:rsidR="002278DD" w14:paraId="2A792551" w14:textId="77777777" w:rsidTr="002278DD">
        <w:trPr>
          <w:trHeight w:val="454"/>
        </w:trPr>
        <w:tc>
          <w:tcPr>
            <w:tcW w:w="3168" w:type="dxa"/>
            <w:shd w:val="clear" w:color="auto" w:fill="auto"/>
            <w:vAlign w:val="center"/>
          </w:tcPr>
          <w:p w14:paraId="417A1F38" w14:textId="15159671" w:rsidR="002278DD" w:rsidRDefault="00CC11B5" w:rsidP="002278DD">
            <w:r>
              <w:rPr>
                <w:rFonts w:ascii="Arial" w:hAnsi="Arial" w:cs="Arial"/>
                <w:b/>
                <w:sz w:val="18"/>
                <w:szCs w:val="18"/>
              </w:rPr>
              <w:t>PHOTO</w:t>
            </w:r>
            <w:r w:rsidR="00C16298">
              <w:rPr>
                <w:rFonts w:ascii="Arial" w:hAnsi="Arial" w:cs="Arial"/>
                <w:b/>
                <w:sz w:val="18"/>
                <w:szCs w:val="18"/>
              </w:rPr>
              <w:t xml:space="preserve">COPY 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PAYMENT </w:t>
            </w:r>
            <w:r w:rsidR="00577851">
              <w:rPr>
                <w:rFonts w:ascii="Arial" w:hAnsi="Arial" w:cs="Arial"/>
                <w:b/>
                <w:sz w:val="18"/>
                <w:szCs w:val="18"/>
              </w:rPr>
              <w:t>REGISTRATION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050C915F" w14:textId="322A7C87" w:rsidR="002278DD" w:rsidRDefault="002278DD" w:rsidP="002278DD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EC33C4">
              <w:fldChar w:fldCharType="separate"/>
            </w:r>
            <w:r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4E319DD0" w14:textId="50DE2986" w:rsidR="002278DD" w:rsidRDefault="00CC11B5" w:rsidP="002278DD">
            <w:pPr>
              <w:snapToGrid w:val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</w:t>
            </w:r>
            <w:r>
              <w:rPr>
                <w:rFonts w:ascii="Arial" w:hAnsi="Arial" w:cs="Arial"/>
                <w:b/>
                <w:sz w:val="18"/>
                <w:szCs w:val="18"/>
              </w:rPr>
              <w:t>ACCIDENT INSURANCE COPY</w:t>
            </w:r>
            <w: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</w:p>
        </w:tc>
        <w:tc>
          <w:tcPr>
            <w:tcW w:w="2012" w:type="dxa"/>
            <w:shd w:val="clear" w:color="auto" w:fill="auto"/>
            <w:vAlign w:val="center"/>
          </w:tcPr>
          <w:p w14:paraId="60800628" w14:textId="77777777" w:rsidR="002278DD" w:rsidRDefault="002278DD" w:rsidP="002278DD">
            <w:pPr>
              <w:snapToGrid w:val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049966C7" w14:textId="77777777" w:rsidR="00F8742E" w:rsidRDefault="00F8742E" w:rsidP="00A7640C"/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3708"/>
        <w:gridCol w:w="1440"/>
        <w:gridCol w:w="236"/>
        <w:gridCol w:w="3544"/>
        <w:gridCol w:w="1482"/>
      </w:tblGrid>
      <w:tr w:rsidR="00F8742E" w14:paraId="2D9EFD71" w14:textId="77777777" w:rsidTr="00195C9B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E0E0E0"/>
          </w:tcPr>
          <w:p w14:paraId="0C088550" w14:textId="2D7E1337" w:rsidR="00F8742E" w:rsidRDefault="0057785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CREW NAME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0E0E0"/>
          </w:tcPr>
          <w:p w14:paraId="3DEEF733" w14:textId="78DDD4C5" w:rsidR="00F8742E" w:rsidRDefault="0057785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SPORT LICENSE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E0E0E0"/>
          </w:tcPr>
          <w:p w14:paraId="138E2EA8" w14:textId="77777777" w:rsidR="00F8742E" w:rsidRDefault="00F8742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E0E0E0"/>
          </w:tcPr>
          <w:p w14:paraId="50A08F50" w14:textId="6198D7C6" w:rsidR="002278DD" w:rsidRDefault="00577851" w:rsidP="002278D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CREW NAME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0E0E0"/>
          </w:tcPr>
          <w:p w14:paraId="3AA6D750" w14:textId="436CC047" w:rsidR="00F8742E" w:rsidRDefault="00577851">
            <w:pPr>
              <w:jc w:val="center"/>
            </w:pPr>
            <w:r>
              <w:rPr>
                <w:rFonts w:ascii="Arial" w:hAnsi="Arial" w:cs="Arial"/>
                <w:b/>
                <w:sz w:val="18"/>
                <w:szCs w:val="18"/>
              </w:rPr>
              <w:t>SPORT LICENSE</w:t>
            </w:r>
          </w:p>
        </w:tc>
      </w:tr>
      <w:bookmarkStart w:id="12" w:name="__Fieldmark__14_1176585571"/>
      <w:tr w:rsidR="00F8742E" w14:paraId="1062EF98" w14:textId="77777777" w:rsidTr="00195C9B">
        <w:trPr>
          <w:trHeight w:val="340"/>
        </w:trPr>
        <w:tc>
          <w:tcPr>
            <w:tcW w:w="3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476DA8AC" w14:textId="030F0DB7" w:rsidR="00F8742E" w:rsidRPr="00673EBD" w:rsidRDefault="00571062" w:rsidP="00CC05FF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12"/>
          </w:p>
        </w:tc>
        <w:bookmarkStart w:id="13" w:name="__Fieldmark__15_1176585571"/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4ECB968" w14:textId="77777777" w:rsidR="00F8742E" w:rsidRPr="00673EBD" w:rsidRDefault="00571062" w:rsidP="00CC05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13"/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1AC57" w14:textId="77777777" w:rsidR="00F8742E" w:rsidRPr="00673EBD" w:rsidRDefault="00F8742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bookmarkStart w:id="14" w:name="__Fieldmark__16_1176585571"/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278D4C1D" w14:textId="77777777" w:rsidR="00F8742E" w:rsidRPr="00673EBD" w:rsidRDefault="00571062" w:rsidP="00195C9B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14"/>
          </w:p>
        </w:tc>
        <w:bookmarkStart w:id="15" w:name="__Fieldmark__17_1176585571"/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2ADCB73" w14:textId="77777777" w:rsidR="00F8742E" w:rsidRPr="00673EBD" w:rsidRDefault="00571062" w:rsidP="00195C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15"/>
          </w:p>
        </w:tc>
      </w:tr>
      <w:bookmarkStart w:id="16" w:name="__Fieldmark__18_1176585571"/>
      <w:tr w:rsidR="00F8742E" w14:paraId="3C2B1014" w14:textId="77777777" w:rsidTr="00195C9B">
        <w:trPr>
          <w:trHeight w:val="340"/>
        </w:trPr>
        <w:tc>
          <w:tcPr>
            <w:tcW w:w="3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3E8E5497" w14:textId="101E7EB6" w:rsidR="00F8742E" w:rsidRPr="00673EBD" w:rsidRDefault="00571062" w:rsidP="00CC05FF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16"/>
          </w:p>
        </w:tc>
        <w:bookmarkStart w:id="17" w:name="__Fieldmark__19_1176585571"/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54FEB6F" w14:textId="77777777" w:rsidR="00F8742E" w:rsidRPr="00673EBD" w:rsidRDefault="00571062" w:rsidP="00195C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17"/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80593" w14:textId="77777777" w:rsidR="00F8742E" w:rsidRPr="00673EBD" w:rsidRDefault="00F8742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bookmarkStart w:id="18" w:name="__Fieldmark__20_1176585571"/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4CCAA2CE" w14:textId="77777777" w:rsidR="00F8742E" w:rsidRPr="00673EBD" w:rsidRDefault="00571062" w:rsidP="00195C9B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18"/>
          </w:p>
        </w:tc>
        <w:bookmarkStart w:id="19" w:name="__Fieldmark__21_1176585571"/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4D4A0D7" w14:textId="77777777" w:rsidR="00F8742E" w:rsidRPr="00673EBD" w:rsidRDefault="00571062" w:rsidP="00195C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19"/>
          </w:p>
        </w:tc>
      </w:tr>
      <w:bookmarkStart w:id="20" w:name="__Fieldmark__22_1176585571"/>
      <w:tr w:rsidR="00F8742E" w14:paraId="1EB922F0" w14:textId="77777777" w:rsidTr="00195C9B">
        <w:trPr>
          <w:trHeight w:val="340"/>
        </w:trPr>
        <w:tc>
          <w:tcPr>
            <w:tcW w:w="3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5B149D0A" w14:textId="7301BD70" w:rsidR="00F8742E" w:rsidRPr="00673EBD" w:rsidRDefault="00571062" w:rsidP="00CC05FF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20"/>
          </w:p>
        </w:tc>
        <w:bookmarkStart w:id="21" w:name="__Fieldmark__23_1176585571"/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0D9774D" w14:textId="77777777" w:rsidR="00F8742E" w:rsidRPr="00673EBD" w:rsidRDefault="00571062" w:rsidP="00195C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21"/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2A9AC" w14:textId="77777777" w:rsidR="00F8742E" w:rsidRPr="00673EBD" w:rsidRDefault="00F8742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bookmarkStart w:id="22" w:name="__Fieldmark__24_1176585571"/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53F4307B" w14:textId="77777777" w:rsidR="00F8742E" w:rsidRPr="00673EBD" w:rsidRDefault="00571062" w:rsidP="00195C9B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22"/>
          </w:p>
        </w:tc>
        <w:bookmarkStart w:id="23" w:name="__Fieldmark__25_1176585571"/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9F4C868" w14:textId="77777777" w:rsidR="00F8742E" w:rsidRPr="00673EBD" w:rsidRDefault="00571062" w:rsidP="00195C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23"/>
          </w:p>
        </w:tc>
      </w:tr>
      <w:bookmarkStart w:id="24" w:name="__Fieldmark__26_1176585571"/>
      <w:tr w:rsidR="00F8742E" w14:paraId="21EFDE19" w14:textId="77777777" w:rsidTr="00195C9B">
        <w:trPr>
          <w:trHeight w:val="340"/>
        </w:trPr>
        <w:tc>
          <w:tcPr>
            <w:tcW w:w="3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3F7E0CE8" w14:textId="3D60B2BE" w:rsidR="00F8742E" w:rsidRPr="00673EBD" w:rsidRDefault="00571062" w:rsidP="00CC05FF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24"/>
          </w:p>
        </w:tc>
        <w:bookmarkStart w:id="25" w:name="__Fieldmark__27_1176585571"/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1C1F134" w14:textId="77777777" w:rsidR="00F8742E" w:rsidRPr="00673EBD" w:rsidRDefault="00571062" w:rsidP="00195C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25"/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F3852" w14:textId="77777777" w:rsidR="00F8742E" w:rsidRPr="00673EBD" w:rsidRDefault="00F8742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bookmarkStart w:id="26" w:name="__Fieldmark__28_1176585571"/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4230993A" w14:textId="77777777" w:rsidR="00F8742E" w:rsidRPr="00673EBD" w:rsidRDefault="00571062" w:rsidP="00195C9B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26"/>
          </w:p>
        </w:tc>
        <w:bookmarkStart w:id="27" w:name="__Fieldmark__29_1176585571"/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D730E13" w14:textId="77777777" w:rsidR="00F8742E" w:rsidRPr="00673EBD" w:rsidRDefault="00571062" w:rsidP="00195C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27"/>
          </w:p>
        </w:tc>
      </w:tr>
      <w:bookmarkStart w:id="28" w:name="__Fieldmark__30_1176585571"/>
      <w:tr w:rsidR="00F8742E" w14:paraId="0827EEE6" w14:textId="77777777" w:rsidTr="00195C9B">
        <w:trPr>
          <w:trHeight w:val="340"/>
        </w:trPr>
        <w:tc>
          <w:tcPr>
            <w:tcW w:w="3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0A282DD7" w14:textId="4DF7B04E" w:rsidR="00F8742E" w:rsidRPr="00673EBD" w:rsidRDefault="00571062" w:rsidP="00CC05FF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28"/>
          </w:p>
        </w:tc>
        <w:bookmarkStart w:id="29" w:name="__Fieldmark__31_1176585571"/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27352E5" w14:textId="77777777" w:rsidR="00F8742E" w:rsidRPr="00673EBD" w:rsidRDefault="00571062" w:rsidP="00195C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29"/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FE119" w14:textId="77777777" w:rsidR="00F8742E" w:rsidRPr="00673EBD" w:rsidRDefault="00F8742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bookmarkStart w:id="30" w:name="__Fieldmark__32_1176585571"/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76AB67FA" w14:textId="77777777" w:rsidR="00F8742E" w:rsidRPr="00673EBD" w:rsidRDefault="00571062" w:rsidP="00195C9B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30"/>
          </w:p>
        </w:tc>
        <w:bookmarkStart w:id="31" w:name="__Fieldmark__33_1176585571"/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8C0D13E" w14:textId="77777777" w:rsidR="00F8742E" w:rsidRPr="00673EBD" w:rsidRDefault="00571062" w:rsidP="00195C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31"/>
          </w:p>
        </w:tc>
      </w:tr>
      <w:bookmarkStart w:id="32" w:name="__Fieldmark__34_1176585571"/>
      <w:tr w:rsidR="00F8742E" w14:paraId="6F72BD5E" w14:textId="77777777" w:rsidTr="002278DD">
        <w:trPr>
          <w:trHeight w:val="340"/>
        </w:trPr>
        <w:tc>
          <w:tcPr>
            <w:tcW w:w="3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7F04A9F2" w14:textId="298C63B8" w:rsidR="00F8742E" w:rsidRPr="00673EBD" w:rsidRDefault="00571062" w:rsidP="00195C9B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32"/>
          </w:p>
        </w:tc>
        <w:bookmarkStart w:id="33" w:name="__Fieldmark__35_1176585571"/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0F89230" w14:textId="66223F9E" w:rsidR="002278DD" w:rsidRPr="00673EBD" w:rsidRDefault="00571062" w:rsidP="002278DD">
            <w:pPr>
              <w:jc w:val="center"/>
              <w:rPr>
                <w:rFonts w:ascii="Arial" w:hAnsi="Arial" w:cs="Arial"/>
                <w:sz w:val="20"/>
                <w:szCs w:val="20"/>
                <w:lang w:eastAsia="es-ES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33"/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D1D39" w14:textId="77777777" w:rsidR="00F8742E" w:rsidRPr="00673EBD" w:rsidRDefault="00F8742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bookmarkStart w:id="34" w:name="__Fieldmark__36_1176585571"/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1126C8D6" w14:textId="77777777" w:rsidR="00F8742E" w:rsidRPr="00673EBD" w:rsidRDefault="00571062" w:rsidP="00195C9B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34"/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7F364E7" w14:textId="66042DA5" w:rsidR="00F8742E" w:rsidRPr="00673EBD" w:rsidRDefault="002278DD" w:rsidP="00195C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</w:p>
        </w:tc>
      </w:tr>
      <w:tr w:rsidR="002278DD" w14:paraId="59E221A7" w14:textId="77777777" w:rsidTr="00195C9B">
        <w:trPr>
          <w:trHeight w:val="340"/>
        </w:trPr>
        <w:tc>
          <w:tcPr>
            <w:tcW w:w="370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FC6B8A" w14:textId="10195182" w:rsidR="002278DD" w:rsidRPr="00673EBD" w:rsidRDefault="002278DD" w:rsidP="00195C9B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69727" w14:textId="33A928E0" w:rsidR="002278DD" w:rsidRPr="00673EBD" w:rsidRDefault="002278DD" w:rsidP="002278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17D20" w14:textId="77777777" w:rsidR="002278DD" w:rsidRPr="00673EBD" w:rsidRDefault="002278DD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B9F2D2" w14:textId="40E1A461" w:rsidR="002278DD" w:rsidRPr="00673EBD" w:rsidRDefault="002278DD" w:rsidP="00195C9B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50C9F" w14:textId="4957F699" w:rsidR="002278DD" w:rsidRPr="00673EBD" w:rsidRDefault="002278DD" w:rsidP="00195C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</w:p>
        </w:tc>
      </w:tr>
    </w:tbl>
    <w:p w14:paraId="1FD7BBFB" w14:textId="77777777" w:rsidR="00F8742E" w:rsidRDefault="00F8742E">
      <w:pPr>
        <w:jc w:val="both"/>
      </w:pPr>
    </w:p>
    <w:p w14:paraId="42DD3FD1" w14:textId="76D35F1B" w:rsidR="00577851" w:rsidRDefault="00577851" w:rsidP="00577851">
      <w:pPr>
        <w:jc w:val="both"/>
        <w:rPr>
          <w:rFonts w:ascii="Arial" w:hAnsi="Arial" w:cs="Arial"/>
          <w:sz w:val="20"/>
          <w:szCs w:val="20"/>
        </w:rPr>
      </w:pPr>
      <w:r>
        <w:t xml:space="preserve">I </w:t>
      </w:r>
      <w:proofErr w:type="spellStart"/>
      <w:r>
        <w:t>agree</w:t>
      </w:r>
      <w:proofErr w:type="spellEnd"/>
      <w:r>
        <w:t xml:space="preserve"> and </w:t>
      </w:r>
      <w:proofErr w:type="spellStart"/>
      <w:r>
        <w:t>assume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responsibility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construction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my</w:t>
      </w:r>
      <w:proofErr w:type="spellEnd"/>
      <w:r>
        <w:t xml:space="preserve"> </w:t>
      </w:r>
      <w:proofErr w:type="spellStart"/>
      <w:r>
        <w:t>ship</w:t>
      </w:r>
      <w:proofErr w:type="spellEnd"/>
      <w:r>
        <w:t xml:space="preserve"> and </w:t>
      </w:r>
      <w:proofErr w:type="spellStart"/>
      <w:r>
        <w:t>rig</w:t>
      </w:r>
      <w:proofErr w:type="spellEnd"/>
      <w:r>
        <w:t xml:space="preserve">, as </w:t>
      </w:r>
      <w:proofErr w:type="spellStart"/>
      <w:r>
        <w:t>well</w:t>
      </w:r>
      <w:proofErr w:type="spellEnd"/>
      <w:r>
        <w:t xml:space="preserve"> as </w:t>
      </w:r>
      <w:proofErr w:type="spellStart"/>
      <w:r>
        <w:t>its</w:t>
      </w:r>
      <w:proofErr w:type="spellEnd"/>
      <w:r>
        <w:t xml:space="preserve"> safety </w:t>
      </w:r>
      <w:proofErr w:type="spellStart"/>
      <w:r>
        <w:t>conditions</w:t>
      </w:r>
      <w:proofErr w:type="spellEnd"/>
      <w:r>
        <w:t xml:space="preserve">,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compliance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 xml:space="preserve"> in </w:t>
      </w:r>
      <w:proofErr w:type="spellStart"/>
      <w:r>
        <w:t>force</w:t>
      </w:r>
      <w:proofErr w:type="spellEnd"/>
      <w:r>
        <w:t xml:space="preserve">,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authorities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Civil </w:t>
      </w:r>
      <w:proofErr w:type="spellStart"/>
      <w:r>
        <w:t>Navy</w:t>
      </w:r>
      <w:proofErr w:type="spellEnd"/>
      <w:r>
        <w:t xml:space="preserve">, and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authorities</w:t>
      </w:r>
      <w:proofErr w:type="spellEnd"/>
      <w:r>
        <w:t xml:space="preserve"> </w:t>
      </w:r>
      <w:proofErr w:type="spellStart"/>
      <w:r>
        <w:t>Sports</w:t>
      </w:r>
      <w:proofErr w:type="spellEnd"/>
      <w:r>
        <w:t xml:space="preserve">, and </w:t>
      </w:r>
      <w:proofErr w:type="spellStart"/>
      <w:r>
        <w:t>how</w:t>
      </w:r>
      <w:proofErr w:type="spellEnd"/>
      <w:r>
        <w:t xml:space="preserve"> </w:t>
      </w:r>
      <w:proofErr w:type="spellStart"/>
      <w:r>
        <w:t>much</w:t>
      </w:r>
      <w:proofErr w:type="spellEnd"/>
      <w:r>
        <w:t xml:space="preserve"> I can </w:t>
      </w:r>
      <w:proofErr w:type="spellStart"/>
      <w:r>
        <w:t>occur</w:t>
      </w:r>
      <w:proofErr w:type="spellEnd"/>
      <w:r>
        <w:t xml:space="preserve"> </w:t>
      </w:r>
      <w:proofErr w:type="spellStart"/>
      <w:r>
        <w:t>because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strictly</w:t>
      </w:r>
      <w:proofErr w:type="spellEnd"/>
      <w:r>
        <w:t xml:space="preserve"> </w:t>
      </w:r>
      <w:proofErr w:type="spellStart"/>
      <w:r>
        <w:t>complying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established</w:t>
      </w:r>
      <w:proofErr w:type="spellEnd"/>
      <w:r>
        <w:t xml:space="preserve">.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statement</w:t>
      </w:r>
      <w:proofErr w:type="spellEnd"/>
      <w:r>
        <w:t xml:space="preserve"> and </w:t>
      </w:r>
      <w:proofErr w:type="spellStart"/>
      <w:r>
        <w:t>for</w:t>
      </w:r>
      <w:proofErr w:type="spellEnd"/>
      <w:r>
        <w:t xml:space="preserve">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refers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me and </w:t>
      </w:r>
      <w:proofErr w:type="spellStart"/>
      <w:r>
        <w:t>my</w:t>
      </w:r>
      <w:proofErr w:type="spellEnd"/>
      <w:r>
        <w:t xml:space="preserve"> </w:t>
      </w:r>
      <w:proofErr w:type="spellStart"/>
      <w:r>
        <w:t>crew</w:t>
      </w:r>
      <w:proofErr w:type="spellEnd"/>
      <w:r>
        <w:t xml:space="preserve">, I am </w:t>
      </w:r>
      <w:proofErr w:type="spellStart"/>
      <w:r>
        <w:t>relieved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responsibility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Real Club Náutico Sanxenxo,, Clase 6 Metros </w:t>
      </w:r>
      <w:proofErr w:type="spellStart"/>
      <w:r>
        <w:t>Spain</w:t>
      </w:r>
      <w:proofErr w:type="spellEnd"/>
      <w:r>
        <w:t xml:space="preserve">, and </w:t>
      </w:r>
      <w:proofErr w:type="spellStart"/>
      <w:r>
        <w:t>those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collaborate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regatta</w:t>
      </w:r>
      <w:proofErr w:type="spellEnd"/>
      <w:r>
        <w:t xml:space="preserve">,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Royal </w:t>
      </w:r>
      <w:proofErr w:type="spellStart"/>
      <w:r>
        <w:t>Spanish</w:t>
      </w:r>
      <w:proofErr w:type="spellEnd"/>
      <w:r>
        <w:t xml:space="preserve"> </w:t>
      </w:r>
      <w:proofErr w:type="spellStart"/>
      <w:r>
        <w:t>Sailing</w:t>
      </w:r>
      <w:proofErr w:type="spellEnd"/>
      <w:r>
        <w:t xml:space="preserve"> </w:t>
      </w:r>
      <w:proofErr w:type="spellStart"/>
      <w:r>
        <w:t>Federation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Galician</w:t>
      </w:r>
      <w:proofErr w:type="spellEnd"/>
      <w:r>
        <w:t xml:space="preserve"> </w:t>
      </w:r>
      <w:proofErr w:type="spellStart"/>
      <w:r>
        <w:t>Sailing</w:t>
      </w:r>
      <w:proofErr w:type="spellEnd"/>
      <w:r>
        <w:t xml:space="preserve"> </w:t>
      </w:r>
      <w:proofErr w:type="spellStart"/>
      <w:r>
        <w:t>Federation</w:t>
      </w:r>
      <w:proofErr w:type="spellEnd"/>
      <w:r>
        <w:t xml:space="preserve">, as </w:t>
      </w:r>
      <w:proofErr w:type="spellStart"/>
      <w:r>
        <w:t>well</w:t>
      </w:r>
      <w:proofErr w:type="spellEnd"/>
      <w:r>
        <w:t xml:space="preserve"> as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race</w:t>
      </w:r>
      <w:proofErr w:type="spellEnd"/>
      <w:r>
        <w:t xml:space="preserve"> </w:t>
      </w:r>
      <w:proofErr w:type="spellStart"/>
      <w:r>
        <w:t>committee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protest</w:t>
      </w:r>
      <w:proofErr w:type="spellEnd"/>
      <w:r>
        <w:t xml:space="preserve"> </w:t>
      </w:r>
      <w:proofErr w:type="spellStart"/>
      <w:r>
        <w:t>committee</w:t>
      </w:r>
      <w:proofErr w:type="spellEnd"/>
      <w:r>
        <w:t xml:space="preserve">, </w:t>
      </w:r>
      <w:proofErr w:type="spellStart"/>
      <w:r>
        <w:t>any</w:t>
      </w:r>
      <w:proofErr w:type="spellEnd"/>
      <w:r>
        <w:t xml:space="preserve"> natural </w:t>
      </w:r>
      <w:proofErr w:type="spellStart"/>
      <w:r>
        <w:t>or</w:t>
      </w:r>
      <w:proofErr w:type="spellEnd"/>
      <w:r>
        <w:t xml:space="preserve"> legal </w:t>
      </w:r>
      <w:proofErr w:type="spellStart"/>
      <w:r>
        <w:t>person</w:t>
      </w:r>
      <w:proofErr w:type="spellEnd"/>
      <w:r>
        <w:t xml:space="preserve"> </w:t>
      </w:r>
      <w:proofErr w:type="spellStart"/>
      <w:r>
        <w:t>participating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organization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regatta</w:t>
      </w:r>
      <w:proofErr w:type="spellEnd"/>
      <w:r>
        <w:t xml:space="preserve">, </w:t>
      </w:r>
      <w:proofErr w:type="spellStart"/>
      <w:r>
        <w:t>for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title</w:t>
      </w:r>
      <w:proofErr w:type="spellEnd"/>
      <w:r>
        <w:t xml:space="preserve">, </w:t>
      </w:r>
      <w:proofErr w:type="spellStart"/>
      <w:r>
        <w:t>assuming</w:t>
      </w:r>
      <w:proofErr w:type="spellEnd"/>
      <w:r>
        <w:t xml:space="preserve"> in </w:t>
      </w:r>
      <w:proofErr w:type="spellStart"/>
      <w:r>
        <w:t>my</w:t>
      </w:r>
      <w:proofErr w:type="spellEnd"/>
      <w:r>
        <w:t xml:space="preserve"> </w:t>
      </w:r>
      <w:proofErr w:type="spellStart"/>
      <w:r>
        <w:t>charge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damage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injury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result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my</w:t>
      </w:r>
      <w:proofErr w:type="spellEnd"/>
      <w:r>
        <w:t xml:space="preserve"> </w:t>
      </w:r>
      <w:proofErr w:type="spellStart"/>
      <w:r>
        <w:t>participation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regatta</w:t>
      </w:r>
      <w:proofErr w:type="spellEnd"/>
      <w:r>
        <w:t xml:space="preserve">. </w:t>
      </w:r>
      <w:proofErr w:type="spellStart"/>
      <w:r>
        <w:t>Also</w:t>
      </w:r>
      <w:proofErr w:type="spellEnd"/>
      <w:r>
        <w:t xml:space="preserve">, I </w:t>
      </w:r>
      <w:proofErr w:type="spellStart"/>
      <w:r>
        <w:t>authorize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organization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regatta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disseminate</w:t>
      </w:r>
      <w:proofErr w:type="spellEnd"/>
      <w:r>
        <w:t xml:space="preserve"> in </w:t>
      </w:r>
      <w:proofErr w:type="spellStart"/>
      <w:r>
        <w:t>all</w:t>
      </w:r>
      <w:proofErr w:type="spellEnd"/>
      <w:r>
        <w:t xml:space="preserve"> </w:t>
      </w:r>
      <w:proofErr w:type="spellStart"/>
      <w:r>
        <w:t>kinds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media </w:t>
      </w:r>
      <w:proofErr w:type="spellStart"/>
      <w:r>
        <w:t>written</w:t>
      </w:r>
      <w:proofErr w:type="spellEnd"/>
      <w:r>
        <w:t xml:space="preserve"> and audiovisual,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images</w:t>
      </w:r>
      <w:proofErr w:type="spellEnd"/>
      <w:r>
        <w:t xml:space="preserve"> </w:t>
      </w:r>
      <w:proofErr w:type="spellStart"/>
      <w:r>
        <w:t>collected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event</w:t>
      </w:r>
      <w:proofErr w:type="spellEnd"/>
      <w:r>
        <w:t>.</w:t>
      </w:r>
    </w:p>
    <w:p w14:paraId="520781F9" w14:textId="77777777" w:rsidR="00A7640C" w:rsidRDefault="00A7640C" w:rsidP="0006688B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200"/>
        <w:gridCol w:w="5200"/>
      </w:tblGrid>
      <w:tr w:rsidR="00F8742E" w14:paraId="6617C08E" w14:textId="77777777">
        <w:tc>
          <w:tcPr>
            <w:tcW w:w="5200" w:type="dxa"/>
            <w:shd w:val="clear" w:color="auto" w:fill="auto"/>
          </w:tcPr>
          <w:p w14:paraId="05121F47" w14:textId="342062BC" w:rsidR="00F8742E" w:rsidRDefault="0057785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5200" w:type="dxa"/>
            <w:shd w:val="clear" w:color="auto" w:fill="auto"/>
          </w:tcPr>
          <w:p w14:paraId="234696E6" w14:textId="54A94F91" w:rsidR="00F8742E" w:rsidRDefault="00577851">
            <w:pPr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</w:rPr>
              <w:t>SIGNATURE OF THE SKIPPER OR OWNER</w:t>
            </w:r>
          </w:p>
        </w:tc>
      </w:tr>
      <w:bookmarkStart w:id="35" w:name="__Fieldmark__38_1176585571"/>
      <w:tr w:rsidR="00F8742E" w:rsidRPr="00E92A37" w14:paraId="0DE4286E" w14:textId="77777777">
        <w:tc>
          <w:tcPr>
            <w:tcW w:w="5200" w:type="dxa"/>
            <w:shd w:val="clear" w:color="auto" w:fill="auto"/>
          </w:tcPr>
          <w:p w14:paraId="384300F8" w14:textId="77777777" w:rsidR="00F8742E" w:rsidRPr="00195C9B" w:rsidRDefault="00571062" w:rsidP="00CC05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5C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195C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95C9B">
              <w:rPr>
                <w:rFonts w:ascii="Arial" w:hAnsi="Arial" w:cs="Arial"/>
                <w:sz w:val="20"/>
                <w:szCs w:val="20"/>
              </w:rPr>
            </w:r>
            <w:r w:rsidRPr="00195C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195C9B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35"/>
          </w:p>
        </w:tc>
        <w:bookmarkStart w:id="36" w:name="__Fieldmark__39_1176585571"/>
        <w:tc>
          <w:tcPr>
            <w:tcW w:w="5200" w:type="dxa"/>
            <w:shd w:val="clear" w:color="auto" w:fill="auto"/>
          </w:tcPr>
          <w:p w14:paraId="7D890DD2" w14:textId="77777777" w:rsidR="00F8742E" w:rsidRPr="00195C9B" w:rsidRDefault="00571062" w:rsidP="00CC05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5C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195C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95C9B">
              <w:rPr>
                <w:rFonts w:ascii="Arial" w:hAnsi="Arial" w:cs="Arial"/>
                <w:sz w:val="20"/>
                <w:szCs w:val="20"/>
              </w:rPr>
            </w:r>
            <w:r w:rsidRPr="00195C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195C9B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36"/>
          </w:p>
        </w:tc>
      </w:tr>
    </w:tbl>
    <w:p w14:paraId="04EFB03F" w14:textId="77777777" w:rsidR="00F8742E" w:rsidRPr="00E92A37" w:rsidRDefault="00F8742E" w:rsidP="002A3671">
      <w:pPr>
        <w:jc w:val="both"/>
        <w:rPr>
          <w:rFonts w:ascii="Arial" w:hAnsi="Arial" w:cs="Arial"/>
        </w:rPr>
      </w:pPr>
    </w:p>
    <w:sectPr w:rsidR="00F8742E" w:rsidRPr="00E92A37" w:rsidSect="00F843AE">
      <w:footerReference w:type="default" r:id="rId14"/>
      <w:pgSz w:w="11906" w:h="16838"/>
      <w:pgMar w:top="1417" w:right="746" w:bottom="1417" w:left="900" w:header="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D72E72" w14:textId="77777777" w:rsidR="00EC33C4" w:rsidRDefault="00EC33C4">
      <w:r>
        <w:separator/>
      </w:r>
    </w:p>
  </w:endnote>
  <w:endnote w:type="continuationSeparator" w:id="0">
    <w:p w14:paraId="1F6451CE" w14:textId="77777777" w:rsidR="00EC33C4" w:rsidRDefault="00EC33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iberation Sans">
    <w:altName w:val="Yu Gothic"/>
    <w:charset w:val="80"/>
    <w:family w:val="swiss"/>
    <w:pitch w:val="variable"/>
  </w:font>
  <w:font w:name="Droid Sans"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477" w:type="dxa"/>
      <w:tblLayout w:type="fixed"/>
      <w:tblLook w:val="0000" w:firstRow="0" w:lastRow="0" w:firstColumn="0" w:lastColumn="0" w:noHBand="0" w:noVBand="0"/>
    </w:tblPr>
    <w:tblGrid>
      <w:gridCol w:w="3085"/>
      <w:gridCol w:w="9392"/>
    </w:tblGrid>
    <w:tr w:rsidR="00F8742E" w14:paraId="21D2471F" w14:textId="77777777" w:rsidTr="000A34D3">
      <w:tc>
        <w:tcPr>
          <w:tcW w:w="3085" w:type="dxa"/>
          <w:shd w:val="clear" w:color="auto" w:fill="auto"/>
        </w:tcPr>
        <w:p w14:paraId="0365B552" w14:textId="77777777" w:rsidR="00F8742E" w:rsidRDefault="000C7E81" w:rsidP="000A34D3">
          <w:pPr>
            <w:pStyle w:val="Piedepgina"/>
            <w:ind w:right="-484"/>
            <w:rPr>
              <w:rFonts w:ascii="Arial" w:hAnsi="Arial" w:cs="Arial"/>
              <w:b/>
              <w:sz w:val="18"/>
              <w:szCs w:val="18"/>
            </w:rPr>
          </w:pPr>
          <w:r>
            <w:rPr>
              <w:rFonts w:ascii="Arial" w:hAnsi="Arial" w:cs="Arial"/>
              <w:b/>
              <w:sz w:val="18"/>
              <w:szCs w:val="18"/>
            </w:rPr>
            <w:t xml:space="preserve">Enviar  a: </w:t>
          </w:r>
        </w:p>
        <w:p w14:paraId="6FE9CF7F" w14:textId="77777777" w:rsidR="00F8742E" w:rsidRDefault="00F8742E">
          <w:pPr>
            <w:pStyle w:val="Piedepgina"/>
            <w:rPr>
              <w:rFonts w:ascii="Arial" w:hAnsi="Arial" w:cs="Arial"/>
              <w:b/>
              <w:sz w:val="18"/>
              <w:szCs w:val="18"/>
            </w:rPr>
          </w:pPr>
        </w:p>
      </w:tc>
      <w:tc>
        <w:tcPr>
          <w:tcW w:w="9392" w:type="dxa"/>
          <w:shd w:val="clear" w:color="auto" w:fill="auto"/>
        </w:tcPr>
        <w:p w14:paraId="77CA2AA0" w14:textId="77777777" w:rsidR="0006688B" w:rsidRDefault="0006688B" w:rsidP="0006688B">
          <w:pPr>
            <w:pStyle w:val="Piedepgina"/>
          </w:pPr>
          <w:r>
            <w:rPr>
              <w:rFonts w:ascii="Arial" w:hAnsi="Arial" w:cs="Arial"/>
              <w:b/>
              <w:sz w:val="18"/>
              <w:szCs w:val="18"/>
            </w:rPr>
            <w:t xml:space="preserve">E-MAIL: </w:t>
          </w:r>
          <w:hyperlink r:id="rId1" w:history="1">
            <w:r w:rsidR="00EA3CB1" w:rsidRPr="00F4074E">
              <w:rPr>
                <w:rStyle w:val="Hipervnculo"/>
                <w:rFonts w:ascii="Arial" w:hAnsi="Arial" w:cs="Arial"/>
                <w:b/>
                <w:sz w:val="18"/>
                <w:szCs w:val="18"/>
              </w:rPr>
              <w:t>info@desmarque.es</w:t>
            </w:r>
          </w:hyperlink>
        </w:p>
      </w:tc>
    </w:tr>
  </w:tbl>
  <w:p w14:paraId="1AFF21A4" w14:textId="77777777" w:rsidR="00F8742E" w:rsidRPr="0006688B" w:rsidRDefault="00F8742E" w:rsidP="00B0265A">
    <w:pPr>
      <w:pStyle w:val="Piedepgina"/>
      <w:rPr>
        <w:rFonts w:ascii="Arial" w:hAnsi="Arial" w:cs="Arial"/>
        <w:b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28C8D3" w14:textId="77777777" w:rsidR="00EC33C4" w:rsidRDefault="00EC33C4">
      <w:r>
        <w:separator/>
      </w:r>
    </w:p>
  </w:footnote>
  <w:footnote w:type="continuationSeparator" w:id="0">
    <w:p w14:paraId="6CE6FD67" w14:textId="77777777" w:rsidR="00EC33C4" w:rsidRDefault="00EC33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forms" w:enforcement="1" w:cryptProviderType="rsaAES" w:cryptAlgorithmClass="hash" w:cryptAlgorithmType="typeAny" w:cryptAlgorithmSid="14" w:cryptSpinCount="100000" w:hash="cAH2Nphjph/qMHISbhj3HjsUwqb1DH9EuTMh1sFWYjJqW+PET/FELvlGtk72PfV2NEWNRpbaFeVC1IZZYH0j9g==" w:salt="3cY8ytqAa55YnasjLgcmSg=="/>
  <w:defaultTabStop w:val="708"/>
  <w:hyphenationZone w:val="425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A03"/>
    <w:rsid w:val="00021CF4"/>
    <w:rsid w:val="000420FF"/>
    <w:rsid w:val="00043E4A"/>
    <w:rsid w:val="0005299B"/>
    <w:rsid w:val="000552AE"/>
    <w:rsid w:val="0006688B"/>
    <w:rsid w:val="000A34D3"/>
    <w:rsid w:val="000C7E81"/>
    <w:rsid w:val="000D4ED6"/>
    <w:rsid w:val="00113BB2"/>
    <w:rsid w:val="00160D6D"/>
    <w:rsid w:val="00183527"/>
    <w:rsid w:val="00195C9B"/>
    <w:rsid w:val="001C4FA0"/>
    <w:rsid w:val="001E3207"/>
    <w:rsid w:val="0022359B"/>
    <w:rsid w:val="00224D7E"/>
    <w:rsid w:val="002278DD"/>
    <w:rsid w:val="00232133"/>
    <w:rsid w:val="00254DD9"/>
    <w:rsid w:val="00272DAB"/>
    <w:rsid w:val="00281F5F"/>
    <w:rsid w:val="002A3671"/>
    <w:rsid w:val="00380F7B"/>
    <w:rsid w:val="0039336B"/>
    <w:rsid w:val="003E6041"/>
    <w:rsid w:val="00437910"/>
    <w:rsid w:val="00494870"/>
    <w:rsid w:val="004E654E"/>
    <w:rsid w:val="005349D4"/>
    <w:rsid w:val="00571062"/>
    <w:rsid w:val="00577851"/>
    <w:rsid w:val="00580A81"/>
    <w:rsid w:val="005A5BFD"/>
    <w:rsid w:val="005C63C2"/>
    <w:rsid w:val="005D402D"/>
    <w:rsid w:val="005E4B24"/>
    <w:rsid w:val="006127BF"/>
    <w:rsid w:val="00614309"/>
    <w:rsid w:val="00622A03"/>
    <w:rsid w:val="00673EBD"/>
    <w:rsid w:val="006A664D"/>
    <w:rsid w:val="00732E77"/>
    <w:rsid w:val="007B0EA2"/>
    <w:rsid w:val="007D2BE1"/>
    <w:rsid w:val="007D504A"/>
    <w:rsid w:val="007D5355"/>
    <w:rsid w:val="00863259"/>
    <w:rsid w:val="00881E4F"/>
    <w:rsid w:val="008C3C39"/>
    <w:rsid w:val="008C670F"/>
    <w:rsid w:val="0094127C"/>
    <w:rsid w:val="00944703"/>
    <w:rsid w:val="00962556"/>
    <w:rsid w:val="00965577"/>
    <w:rsid w:val="00992C70"/>
    <w:rsid w:val="009A5300"/>
    <w:rsid w:val="009B26F7"/>
    <w:rsid w:val="009E1044"/>
    <w:rsid w:val="00A31AE6"/>
    <w:rsid w:val="00A7640C"/>
    <w:rsid w:val="00A97476"/>
    <w:rsid w:val="00AF01C2"/>
    <w:rsid w:val="00B0265A"/>
    <w:rsid w:val="00B605E5"/>
    <w:rsid w:val="00B75AC2"/>
    <w:rsid w:val="00BA0FD5"/>
    <w:rsid w:val="00BC5A75"/>
    <w:rsid w:val="00C16298"/>
    <w:rsid w:val="00C77C86"/>
    <w:rsid w:val="00CC05FF"/>
    <w:rsid w:val="00CC11B5"/>
    <w:rsid w:val="00CD4A01"/>
    <w:rsid w:val="00D147D3"/>
    <w:rsid w:val="00D86E80"/>
    <w:rsid w:val="00DA4B6E"/>
    <w:rsid w:val="00DB227C"/>
    <w:rsid w:val="00E61ACE"/>
    <w:rsid w:val="00E92A37"/>
    <w:rsid w:val="00EA3CB1"/>
    <w:rsid w:val="00EB5DFF"/>
    <w:rsid w:val="00EC33C4"/>
    <w:rsid w:val="00F00700"/>
    <w:rsid w:val="00F843AE"/>
    <w:rsid w:val="00F87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4:docId w14:val="2689F8AB"/>
  <w15:docId w15:val="{F481FB3A-0252-4FA0-94A0-F0839BA31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81F5F"/>
    <w:pPr>
      <w:suppressAutoHyphens/>
    </w:pPr>
    <w:rPr>
      <w:sz w:val="24"/>
      <w:szCs w:val="24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Fuentedeprrafopredeter1">
    <w:name w:val="Fuente de párrafo predeter.1"/>
    <w:rsid w:val="00281F5F"/>
  </w:style>
  <w:style w:type="character" w:styleId="Hipervnculo">
    <w:name w:val="Hyperlink"/>
    <w:basedOn w:val="Fuentedeprrafopredeter1"/>
    <w:rsid w:val="00281F5F"/>
    <w:rPr>
      <w:color w:val="0000FF"/>
      <w:u w:val="single"/>
    </w:rPr>
  </w:style>
  <w:style w:type="paragraph" w:customStyle="1" w:styleId="Encabezado1">
    <w:name w:val="Encabezado1"/>
    <w:basedOn w:val="Normal"/>
    <w:next w:val="Textoindependiente"/>
    <w:rsid w:val="00281F5F"/>
    <w:pPr>
      <w:keepNext/>
      <w:spacing w:before="240" w:after="120"/>
    </w:pPr>
    <w:rPr>
      <w:rFonts w:ascii="Liberation Sans" w:eastAsia="Droid Sans" w:hAnsi="Liberation Sans" w:cs="Lohit Hindi"/>
      <w:sz w:val="28"/>
      <w:szCs w:val="28"/>
    </w:rPr>
  </w:style>
  <w:style w:type="paragraph" w:styleId="Textoindependiente">
    <w:name w:val="Body Text"/>
    <w:basedOn w:val="Normal"/>
    <w:rsid w:val="00281F5F"/>
    <w:pPr>
      <w:spacing w:after="120"/>
    </w:pPr>
  </w:style>
  <w:style w:type="paragraph" w:styleId="Lista">
    <w:name w:val="List"/>
    <w:basedOn w:val="Textoindependiente"/>
    <w:rsid w:val="00281F5F"/>
    <w:rPr>
      <w:rFonts w:cs="Lohit Hindi"/>
    </w:rPr>
  </w:style>
  <w:style w:type="paragraph" w:styleId="Descripcin">
    <w:name w:val="caption"/>
    <w:basedOn w:val="Normal"/>
    <w:qFormat/>
    <w:rsid w:val="00281F5F"/>
    <w:pPr>
      <w:suppressLineNumbers/>
      <w:spacing w:before="120" w:after="120"/>
    </w:pPr>
    <w:rPr>
      <w:rFonts w:cs="Lohit Hindi"/>
      <w:i/>
      <w:iCs/>
    </w:rPr>
  </w:style>
  <w:style w:type="paragraph" w:customStyle="1" w:styleId="ndice">
    <w:name w:val="Índice"/>
    <w:basedOn w:val="Normal"/>
    <w:rsid w:val="00281F5F"/>
    <w:pPr>
      <w:suppressLineNumbers/>
    </w:pPr>
    <w:rPr>
      <w:rFonts w:cs="Lohit Hindi"/>
    </w:rPr>
  </w:style>
  <w:style w:type="paragraph" w:styleId="Encabezado">
    <w:name w:val="header"/>
    <w:basedOn w:val="Normal"/>
    <w:rsid w:val="00281F5F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81F5F"/>
    <w:pPr>
      <w:tabs>
        <w:tab w:val="center" w:pos="4252"/>
        <w:tab w:val="right" w:pos="8504"/>
      </w:tabs>
    </w:pPr>
  </w:style>
  <w:style w:type="paragraph" w:customStyle="1" w:styleId="Contenidodelatabla">
    <w:name w:val="Contenido de la tabla"/>
    <w:basedOn w:val="Normal"/>
    <w:rsid w:val="00281F5F"/>
    <w:pPr>
      <w:suppressLineNumbers/>
    </w:pPr>
  </w:style>
  <w:style w:type="paragraph" w:customStyle="1" w:styleId="Encabezadodelatabla">
    <w:name w:val="Encabezado de la tabla"/>
    <w:basedOn w:val="Contenidodelatabla"/>
    <w:rsid w:val="00281F5F"/>
    <w:pPr>
      <w:jc w:val="center"/>
    </w:pPr>
    <w:rPr>
      <w:b/>
      <w:bCs/>
    </w:rPr>
  </w:style>
  <w:style w:type="paragraph" w:styleId="Textodeglobo">
    <w:name w:val="Balloon Text"/>
    <w:basedOn w:val="Normal"/>
    <w:link w:val="TextodegloboCar"/>
    <w:rsid w:val="00C77C8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77C86"/>
    <w:rPr>
      <w:rFonts w:ascii="Tahoma" w:hAnsi="Tahoma" w:cs="Tahoma"/>
      <w:sz w:val="16"/>
      <w:szCs w:val="16"/>
      <w:lang w:eastAsia="zh-CN"/>
    </w:rPr>
  </w:style>
  <w:style w:type="character" w:styleId="Mencinsinresolver">
    <w:name w:val="Unresolved Mention"/>
    <w:basedOn w:val="Fuentedeprrafopredeter"/>
    <w:uiPriority w:val="99"/>
    <w:semiHidden/>
    <w:unhideWhenUsed/>
    <w:rsid w:val="00EA3C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457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desmarque.es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Box%20Sync\DESMARQUE\Regatas\2014\Aguete\I%20Regata%20Porto%20de%20Aguete%20-%20Trofeo%20Setga\Papeler&#237;a\Inscripci&#243;n%20Regata%20Porto%20de%20Aguete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49FD9F-CFFA-4EB9-937E-36EA98611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Inscripción Regata Porto de Aguete.dot</Template>
  <TotalTime>4</TotalTime>
  <Pages>1</Pages>
  <Words>372</Words>
  <Characters>2047</Characters>
  <Application>Microsoft Office Word</Application>
  <DocSecurity>0</DocSecurity>
  <Lines>17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..</Company>
  <LinksUpToDate>false</LinksUpToDate>
  <CharactersWithSpaces>2415</CharactersWithSpaces>
  <SharedDoc>false</SharedDoc>
  <HLinks>
    <vt:vector size="12" baseType="variant">
      <vt:variant>
        <vt:i4>8323148</vt:i4>
      </vt:variant>
      <vt:variant>
        <vt:i4>3</vt:i4>
      </vt:variant>
      <vt:variant>
        <vt:i4>0</vt:i4>
      </vt:variant>
      <vt:variant>
        <vt:i4>5</vt:i4>
      </vt:variant>
      <vt:variant>
        <vt:lpwstr>mailto:info@desmarque.es</vt:lpwstr>
      </vt:variant>
      <vt:variant>
        <vt:lpwstr/>
      </vt:variant>
      <vt:variant>
        <vt:i4>393261</vt:i4>
      </vt:variant>
      <vt:variant>
        <vt:i4>0</vt:i4>
      </vt:variant>
      <vt:variant>
        <vt:i4>0</vt:i4>
      </vt:variant>
      <vt:variant>
        <vt:i4>5</vt:i4>
      </vt:variant>
      <vt:variant>
        <vt:lpwstr>mailto:regatas@rcmaguete.com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USER;Fernando Giraldo</dc:creator>
  <cp:keywords/>
  <dc:description/>
  <cp:lastModifiedBy>Alejandro Martín</cp:lastModifiedBy>
  <cp:revision>3</cp:revision>
  <cp:lastPrinted>1899-12-31T23:00:00Z</cp:lastPrinted>
  <dcterms:created xsi:type="dcterms:W3CDTF">2020-03-08T11:09:00Z</dcterms:created>
  <dcterms:modified xsi:type="dcterms:W3CDTF">2020-03-08T11:10:00Z</dcterms:modified>
</cp:coreProperties>
</file>