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C2AB5" w14:textId="77777777" w:rsidR="002A3671" w:rsidRDefault="00580A81" w:rsidP="002A3671">
      <w:pPr>
        <w:rPr>
          <w:rFonts w:ascii="Arial Narrow" w:hAnsi="Arial Narrow" w:cs="Arial Narrow"/>
          <w:b/>
          <w:sz w:val="28"/>
          <w:szCs w:val="28"/>
        </w:rPr>
      </w:pP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A4921C5" wp14:editId="62A18E4E">
            <wp:simplePos x="0" y="0"/>
            <wp:positionH relativeFrom="column">
              <wp:posOffset>5045710</wp:posOffset>
            </wp:positionH>
            <wp:positionV relativeFrom="paragraph">
              <wp:posOffset>-457835</wp:posOffset>
            </wp:positionV>
            <wp:extent cx="834390" cy="571500"/>
            <wp:effectExtent l="0" t="0" r="381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 metrosEspañ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ADD3D65" wp14:editId="44893D95">
            <wp:simplePos x="0" y="0"/>
            <wp:positionH relativeFrom="column">
              <wp:posOffset>1562100</wp:posOffset>
            </wp:positionH>
            <wp:positionV relativeFrom="paragraph">
              <wp:posOffset>-656590</wp:posOffset>
            </wp:positionV>
            <wp:extent cx="701040" cy="781050"/>
            <wp:effectExtent l="0" t="0" r="381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AL FEDERACION GALLEGA DE VELA LOGO-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600C5A90" wp14:editId="54FB338F">
            <wp:simplePos x="0" y="0"/>
            <wp:positionH relativeFrom="column">
              <wp:posOffset>666750</wp:posOffset>
            </wp:positionH>
            <wp:positionV relativeFrom="paragraph">
              <wp:posOffset>-701675</wp:posOffset>
            </wp:positionV>
            <wp:extent cx="796290" cy="833755"/>
            <wp:effectExtent l="0" t="0" r="381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FEV Transparen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43F5C858" wp14:editId="4713B82D">
            <wp:simplePos x="0" y="0"/>
            <wp:positionH relativeFrom="column">
              <wp:posOffset>3474720</wp:posOffset>
            </wp:positionH>
            <wp:positionV relativeFrom="paragraph">
              <wp:posOffset>-389255</wp:posOffset>
            </wp:positionV>
            <wp:extent cx="1358900" cy="356235"/>
            <wp:effectExtent l="0" t="0" r="0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acobeo-Galicia-colo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61312" behindDoc="0" locked="0" layoutInCell="1" allowOverlap="1" wp14:anchorId="5A8D78E1" wp14:editId="0063241D">
            <wp:simplePos x="0" y="0"/>
            <wp:positionH relativeFrom="column">
              <wp:posOffset>6183630</wp:posOffset>
            </wp:positionH>
            <wp:positionV relativeFrom="paragraph">
              <wp:posOffset>-488315</wp:posOffset>
            </wp:positionV>
            <wp:extent cx="795655" cy="529590"/>
            <wp:effectExtent l="0" t="0" r="4445" b="3810"/>
            <wp:wrapNone/>
            <wp:docPr id="3" name="2 Imagen" descr="999c95_ee8d169e2ea648aaa784e08e1f973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9c95_ee8d169e2ea648aaa784e08e1f97343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66D0DE0" wp14:editId="50BA440F">
            <wp:simplePos x="0" y="0"/>
            <wp:positionH relativeFrom="column">
              <wp:posOffset>2456815</wp:posOffset>
            </wp:positionH>
            <wp:positionV relativeFrom="paragraph">
              <wp:posOffset>-526415</wp:posOffset>
            </wp:positionV>
            <wp:extent cx="886009" cy="624840"/>
            <wp:effectExtent l="0" t="0" r="9525" b="381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5º Centenario con leyend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009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E77"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1" locked="0" layoutInCell="1" allowOverlap="1" wp14:anchorId="14D1DB14" wp14:editId="51CE49C2">
            <wp:simplePos x="0" y="0"/>
            <wp:positionH relativeFrom="column">
              <wp:posOffset>-527685</wp:posOffset>
            </wp:positionH>
            <wp:positionV relativeFrom="paragraph">
              <wp:posOffset>-706120</wp:posOffset>
            </wp:positionV>
            <wp:extent cx="1148080" cy="966470"/>
            <wp:effectExtent l="0" t="0" r="0" b="5080"/>
            <wp:wrapNone/>
            <wp:docPr id="2" name="1 Imagen" descr="RCN Sanxenx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N Sanxenxo (2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                     </w:t>
      </w:r>
    </w:p>
    <w:p w14:paraId="65AF0EC9" w14:textId="77777777" w:rsidR="00EA3CB1" w:rsidRDefault="00EA3CB1" w:rsidP="001E3207">
      <w:pPr>
        <w:rPr>
          <w:rFonts w:ascii="Arial Narrow" w:hAnsi="Arial Narrow" w:cs="Arial Narrow"/>
          <w:b/>
          <w:sz w:val="28"/>
          <w:szCs w:val="28"/>
        </w:rPr>
      </w:pPr>
    </w:p>
    <w:p w14:paraId="07D7153B" w14:textId="7C76016A" w:rsidR="001E3207" w:rsidRPr="00EA3CB1" w:rsidRDefault="00C16298" w:rsidP="00EA3CB1">
      <w:pPr>
        <w:jc w:val="center"/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</w:pPr>
      <w:r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  <w:t>SPANISH CUP 2020 6 METRES CLASS</w:t>
      </w:r>
    </w:p>
    <w:p w14:paraId="61563499" w14:textId="77777777" w:rsidR="002A3671" w:rsidRPr="001E3207" w:rsidRDefault="002A3671" w:rsidP="00232133">
      <w:pPr>
        <w:widowControl w:val="0"/>
        <w:tabs>
          <w:tab w:val="left" w:pos="6036"/>
        </w:tabs>
        <w:rPr>
          <w:sz w:val="20"/>
          <w:szCs w:val="20"/>
        </w:rPr>
      </w:pPr>
      <w:r>
        <w:rPr>
          <w:rFonts w:ascii="Brush Script MT" w:hAnsi="Brush Script MT"/>
          <w:color w:val="000086"/>
          <w:sz w:val="44"/>
          <w:szCs w:val="44"/>
        </w:rPr>
        <w:t xml:space="preserve"> </w:t>
      </w:r>
      <w:r w:rsidR="00B605E5">
        <w:rPr>
          <w:rFonts w:ascii="Brush Script MT" w:hAnsi="Brush Script MT"/>
          <w:color w:val="000086"/>
          <w:sz w:val="44"/>
          <w:szCs w:val="44"/>
        </w:rPr>
        <w:t xml:space="preserve">                  </w:t>
      </w:r>
      <w:r w:rsidR="00232133">
        <w:rPr>
          <w:rFonts w:ascii="Brush Script MT" w:hAnsi="Brush Script MT"/>
          <w:color w:val="000086"/>
          <w:sz w:val="44"/>
          <w:szCs w:val="44"/>
        </w:rPr>
        <w:tab/>
      </w:r>
    </w:p>
    <w:p w14:paraId="432CCC51" w14:textId="4336F9C7" w:rsidR="00F8742E" w:rsidRDefault="001E3207" w:rsidP="001E3207">
      <w:r>
        <w:rPr>
          <w:rFonts w:ascii="Arial Narrow" w:hAnsi="Arial Narrow" w:cs="Arial Narrow"/>
          <w:b/>
          <w:sz w:val="28"/>
          <w:szCs w:val="28"/>
        </w:rPr>
        <w:t xml:space="preserve">                                         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</w:t>
      </w:r>
      <w:r w:rsidR="00C16298">
        <w:rPr>
          <w:rFonts w:ascii="Arial Narrow" w:hAnsi="Arial Narrow" w:cs="Arial Narrow"/>
          <w:b/>
          <w:sz w:val="28"/>
          <w:szCs w:val="28"/>
        </w:rPr>
        <w:t>ENTR</w:t>
      </w:r>
      <w:r w:rsidR="00CC11B5">
        <w:rPr>
          <w:rFonts w:ascii="Arial Narrow" w:hAnsi="Arial Narrow" w:cs="Arial Narrow"/>
          <w:b/>
          <w:sz w:val="28"/>
          <w:szCs w:val="28"/>
        </w:rPr>
        <w:t>Y</w:t>
      </w:r>
      <w:r w:rsidR="00C16298">
        <w:rPr>
          <w:rFonts w:ascii="Arial Narrow" w:hAnsi="Arial Narrow" w:cs="Arial Narrow"/>
          <w:b/>
          <w:sz w:val="28"/>
          <w:szCs w:val="28"/>
        </w:rPr>
        <w:t xml:space="preserve"> FORM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66"/>
        <w:gridCol w:w="3467"/>
        <w:gridCol w:w="3477"/>
      </w:tblGrid>
      <w:tr w:rsidR="00F8742E" w14:paraId="121608DD" w14:textId="77777777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8A70722" w14:textId="7C35E7EA" w:rsidR="00F8742E" w:rsidRDefault="00C1629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BOAT NAME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AC976AC" w14:textId="150A8140" w:rsidR="00F8742E" w:rsidRDefault="00C1629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DDA7DBA" w14:textId="3DEF89E0" w:rsidR="00F8742E" w:rsidRDefault="00C16298">
            <w:r>
              <w:rPr>
                <w:rFonts w:ascii="Arial" w:hAnsi="Arial" w:cs="Arial"/>
                <w:b/>
                <w:sz w:val="18"/>
                <w:szCs w:val="18"/>
              </w:rPr>
              <w:t>YACHT CLUB</w:t>
            </w:r>
          </w:p>
        </w:tc>
      </w:tr>
      <w:bookmarkStart w:id="0" w:name="__Fieldmark__0_1176585571"/>
      <w:tr w:rsidR="00F8742E" w14:paraId="519FC498" w14:textId="77777777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EB3EA" w14:textId="77777777" w:rsidR="00F8742E" w:rsidRPr="00673EBD" w:rsidRDefault="00571062" w:rsidP="007D2BE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1" w:name="__Fieldmark__1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9099A" w14:textId="7777777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bookmarkStart w:id="2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1A82" w14:textId="77777777"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8742E" w14:paraId="34C1E767" w14:textId="77777777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7945CD1D" w14:textId="5F3FCBBA" w:rsidR="00F8742E" w:rsidRDefault="00C1629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SAIL NUMBER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05DABFD5" w14:textId="6DB56D38" w:rsidR="00F8742E" w:rsidRPr="001E3207" w:rsidRDefault="00C16298" w:rsidP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DIVISION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3FE103E" w14:textId="6C1BFB73" w:rsidR="00F8742E" w:rsidRPr="000C7E81" w:rsidRDefault="00C16298" w:rsidP="00622A0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RACE PHONE</w:t>
            </w:r>
          </w:p>
        </w:tc>
      </w:tr>
      <w:bookmarkStart w:id="3" w:name="__Fieldmark__3_1176585571"/>
      <w:tr w:rsidR="00F8742E" w14:paraId="336CAECA" w14:textId="77777777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71BD5" w14:textId="77777777"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bookmarkStart w:id="4" w:name="__Fieldmark__4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5383D0" w14:textId="77777777"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bookmarkStart w:id="5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47656" w14:textId="77777777" w:rsidR="00F8742E" w:rsidRPr="00195C9B" w:rsidRDefault="00571062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</w:tr>
      <w:tr w:rsidR="000C7E81" w14:paraId="4CA05A59" w14:textId="77777777" w:rsidTr="00732E77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B7A4470" w14:textId="046D7134" w:rsidR="000C7E81" w:rsidRDefault="00C16298">
            <w:r>
              <w:rPr>
                <w:rFonts w:ascii="Arial" w:hAnsi="Arial" w:cs="Arial"/>
                <w:b/>
                <w:sz w:val="18"/>
                <w:szCs w:val="18"/>
              </w:rPr>
              <w:t>OWNER</w:t>
            </w:r>
          </w:p>
        </w:tc>
      </w:tr>
      <w:bookmarkStart w:id="6" w:name="__Fieldmark__6_1176585571"/>
      <w:tr w:rsidR="000C7E81" w14:paraId="0960000A" w14:textId="77777777" w:rsidTr="00732E77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E445" w14:textId="77777777" w:rsidR="000C7E81" w:rsidRPr="000C7E81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7" w:name="_GoBack"/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bookmarkEnd w:id="7"/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742E" w14:paraId="1DBA36F4" w14:textId="77777777"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2EE325C" w14:textId="0E61D2B4" w:rsidR="00F8742E" w:rsidRDefault="00C1629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SKIPPER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70ECC23" w14:textId="1BB40878" w:rsidR="00F8742E" w:rsidRPr="000C7E81" w:rsidRDefault="00C1629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SPORTS LICENSE AND COUNTRY FEDERATION</w:t>
            </w:r>
          </w:p>
        </w:tc>
      </w:tr>
      <w:bookmarkStart w:id="8" w:name="__Fieldmark__8_1176585571"/>
      <w:tr w:rsidR="00F8742E" w14:paraId="467338DD" w14:textId="77777777">
        <w:trPr>
          <w:trHeight w:val="340"/>
        </w:trPr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AF91F" w14:textId="7777777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bookmarkStart w:id="9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E2DD" w14:textId="77777777"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</w:tr>
      <w:tr w:rsidR="00F8742E" w14:paraId="74A34178" w14:textId="77777777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D59446F" w14:textId="57FF0CC3" w:rsidR="00F8742E" w:rsidRDefault="00C16298">
            <w:r>
              <w:rPr>
                <w:rFonts w:ascii="Arial" w:hAnsi="Arial" w:cs="Arial"/>
                <w:b/>
                <w:sz w:val="18"/>
                <w:szCs w:val="18"/>
              </w:rPr>
              <w:t>MAILING ADDRESS</w:t>
            </w:r>
          </w:p>
        </w:tc>
      </w:tr>
      <w:bookmarkStart w:id="10" w:name="__Fieldmark__10_1176585571"/>
      <w:tr w:rsidR="00F8742E" w14:paraId="2763ECAC" w14:textId="77777777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8F0E" w14:textId="77777777" w:rsidR="00F8742E" w:rsidRPr="00673EBD" w:rsidRDefault="00571062" w:rsidP="00CD4A0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0"/>
          </w:p>
        </w:tc>
      </w:tr>
    </w:tbl>
    <w:p w14:paraId="3F7B3B21" w14:textId="77777777" w:rsidR="00F8742E" w:rsidRDefault="00F8742E">
      <w:pPr>
        <w:ind w:left="360"/>
      </w:pPr>
    </w:p>
    <w:p w14:paraId="7598471D" w14:textId="3D5176BF" w:rsidR="00F8742E" w:rsidRDefault="00F8742E" w:rsidP="00A7640C">
      <w:pPr>
        <w:jc w:val="center"/>
      </w:pPr>
    </w:p>
    <w:tbl>
      <w:tblPr>
        <w:tblW w:w="10400" w:type="dxa"/>
        <w:tblLayout w:type="fixed"/>
        <w:tblLook w:val="0000" w:firstRow="0" w:lastRow="0" w:firstColumn="0" w:lastColumn="0" w:noHBand="0" w:noVBand="0"/>
      </w:tblPr>
      <w:tblGrid>
        <w:gridCol w:w="3168"/>
        <w:gridCol w:w="1440"/>
        <w:gridCol w:w="3780"/>
        <w:gridCol w:w="2012"/>
      </w:tblGrid>
      <w:tr w:rsidR="00F8742E" w14:paraId="2CF80239" w14:textId="77777777" w:rsidTr="002278DD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14:paraId="6DED137A" w14:textId="714F8E33" w:rsidR="00F8742E" w:rsidRDefault="00C16298">
            <w:r>
              <w:rPr>
                <w:rFonts w:ascii="Arial" w:hAnsi="Arial" w:cs="Arial"/>
                <w:b/>
                <w:sz w:val="18"/>
                <w:szCs w:val="18"/>
              </w:rPr>
              <w:t xml:space="preserve">CERTIFIED </w:t>
            </w:r>
            <w:r w:rsidR="00CC11B5">
              <w:rPr>
                <w:rFonts w:ascii="Arial" w:hAnsi="Arial" w:cs="Arial"/>
                <w:b/>
                <w:sz w:val="18"/>
                <w:szCs w:val="18"/>
              </w:rPr>
              <w:t>PHOTO</w:t>
            </w:r>
            <w:r>
              <w:rPr>
                <w:rFonts w:ascii="Arial" w:hAnsi="Arial" w:cs="Arial"/>
                <w:b/>
                <w:sz w:val="18"/>
                <w:szCs w:val="18"/>
              </w:rPr>
              <w:t>COPY MEASUREMENT</w:t>
            </w:r>
          </w:p>
        </w:tc>
        <w:bookmarkStart w:id="11" w:name="__Fieldmark__11_1176585571"/>
        <w:tc>
          <w:tcPr>
            <w:tcW w:w="1440" w:type="dxa"/>
            <w:shd w:val="clear" w:color="auto" w:fill="auto"/>
            <w:vAlign w:val="center"/>
          </w:tcPr>
          <w:p w14:paraId="3B11178C" w14:textId="77777777"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EC33C4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780" w:type="dxa"/>
            <w:shd w:val="clear" w:color="auto" w:fill="auto"/>
            <w:vAlign w:val="center"/>
          </w:tcPr>
          <w:p w14:paraId="19C122D0" w14:textId="1F7000C6" w:rsidR="00F8742E" w:rsidRDefault="00CC11B5">
            <w:r>
              <w:rPr>
                <w:rFonts w:ascii="Arial" w:hAnsi="Arial" w:cs="Arial"/>
                <w:b/>
                <w:sz w:val="18"/>
                <w:szCs w:val="18"/>
              </w:rPr>
              <w:t>PHOTOCOPY SAFE SHIP</w:t>
            </w:r>
          </w:p>
        </w:tc>
        <w:tc>
          <w:tcPr>
            <w:tcW w:w="2012" w:type="dxa"/>
            <w:shd w:val="clear" w:color="auto" w:fill="auto"/>
            <w:vAlign w:val="center"/>
          </w:tcPr>
          <w:p w14:paraId="21614DF2" w14:textId="6000E5B0" w:rsidR="00F8742E" w:rsidRDefault="00CC11B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</w:tr>
      <w:tr w:rsidR="002278DD" w14:paraId="2A792551" w14:textId="77777777" w:rsidTr="002278DD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14:paraId="417A1F38" w14:textId="15159671" w:rsidR="002278DD" w:rsidRDefault="00CC11B5" w:rsidP="002278DD">
            <w:r>
              <w:rPr>
                <w:rFonts w:ascii="Arial" w:hAnsi="Arial" w:cs="Arial"/>
                <w:b/>
                <w:sz w:val="18"/>
                <w:szCs w:val="18"/>
              </w:rPr>
              <w:t>PHOTO</w:t>
            </w:r>
            <w:r w:rsidR="00C16298">
              <w:rPr>
                <w:rFonts w:ascii="Arial" w:hAnsi="Arial" w:cs="Arial"/>
                <w:b/>
                <w:sz w:val="18"/>
                <w:szCs w:val="18"/>
              </w:rPr>
              <w:t xml:space="preserve">COPY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PAYMENT </w:t>
            </w:r>
            <w:r w:rsidR="00577851">
              <w:rPr>
                <w:rFonts w:ascii="Arial" w:hAnsi="Arial" w:cs="Arial"/>
                <w:b/>
                <w:sz w:val="18"/>
                <w:szCs w:val="18"/>
              </w:rPr>
              <w:t>REGISTRATION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50C915F" w14:textId="322A7C87" w:rsidR="002278DD" w:rsidRDefault="002278DD" w:rsidP="002278D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C33C4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E319DD0" w14:textId="50DE2986" w:rsidR="002278DD" w:rsidRDefault="00CC11B5" w:rsidP="002278DD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sz w:val="18"/>
                <w:szCs w:val="18"/>
              </w:rPr>
              <w:t>ACCIDENT INSURANCE COPY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2012" w:type="dxa"/>
            <w:shd w:val="clear" w:color="auto" w:fill="auto"/>
            <w:vAlign w:val="center"/>
          </w:tcPr>
          <w:p w14:paraId="60800628" w14:textId="77777777" w:rsidR="002278DD" w:rsidRDefault="002278DD" w:rsidP="002278DD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49966C7" w14:textId="77777777" w:rsidR="00F8742E" w:rsidRDefault="00F8742E" w:rsidP="00A7640C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236"/>
        <w:gridCol w:w="3544"/>
        <w:gridCol w:w="1482"/>
      </w:tblGrid>
      <w:tr w:rsidR="00F8742E" w14:paraId="2D9EFD71" w14:textId="77777777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0C088550" w14:textId="2D7E1337" w:rsidR="00F8742E" w:rsidRDefault="005778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CREW NAME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3DEEF733" w14:textId="78DDD4C5" w:rsidR="00F8742E" w:rsidRDefault="005778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SPORT LICENSE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138E2EA8" w14:textId="77777777"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50A08F50" w14:textId="6198D7C6" w:rsidR="002278DD" w:rsidRDefault="00577851" w:rsidP="002278D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CREW NAME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3AA6D750" w14:textId="436CC047" w:rsidR="00F8742E" w:rsidRDefault="0057785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SPORT LICENSE</w:t>
            </w:r>
          </w:p>
        </w:tc>
      </w:tr>
      <w:bookmarkStart w:id="12" w:name="__Fieldmark__14_1176585571"/>
      <w:tr w:rsidR="00F8742E" w14:paraId="1062EF98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76DA8AC" w14:textId="030F0DB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2"/>
          </w:p>
        </w:tc>
        <w:bookmarkStart w:id="13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ECB968" w14:textId="77777777" w:rsidR="00F8742E" w:rsidRPr="00673EBD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AC57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4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78D4C1D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4"/>
          </w:p>
        </w:tc>
        <w:bookmarkStart w:id="15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DCB73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5"/>
          </w:p>
        </w:tc>
      </w:tr>
      <w:bookmarkStart w:id="16" w:name="__Fieldmark__18_1176585571"/>
      <w:tr w:rsidR="00F8742E" w14:paraId="3C2B1014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E8E5497" w14:textId="101E7EB6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6"/>
          </w:p>
        </w:tc>
        <w:bookmarkStart w:id="17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4FEB6F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7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0593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8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CCAA2CE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8"/>
          </w:p>
        </w:tc>
        <w:bookmarkStart w:id="19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D4A0D7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9"/>
          </w:p>
        </w:tc>
      </w:tr>
      <w:bookmarkStart w:id="20" w:name="__Fieldmark__22_1176585571"/>
      <w:tr w:rsidR="00F8742E" w14:paraId="1EB922F0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B149D0A" w14:textId="7301BD70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0"/>
          </w:p>
        </w:tc>
        <w:bookmarkStart w:id="21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D9774D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1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A9AC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2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3F4307B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2"/>
          </w:p>
        </w:tc>
        <w:bookmarkStart w:id="23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F4C868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3"/>
          </w:p>
        </w:tc>
      </w:tr>
      <w:bookmarkStart w:id="24" w:name="__Fieldmark__26_1176585571"/>
      <w:tr w:rsidR="00F8742E" w14:paraId="21EFDE19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F7E0CE8" w14:textId="3D60B2BE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4"/>
          </w:p>
        </w:tc>
        <w:bookmarkStart w:id="25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C1F134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3852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6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230993A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6"/>
          </w:p>
        </w:tc>
        <w:bookmarkStart w:id="27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730E13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7"/>
          </w:p>
        </w:tc>
      </w:tr>
      <w:bookmarkStart w:id="28" w:name="__Fieldmark__30_1176585571"/>
      <w:tr w:rsidR="00F8742E" w14:paraId="0827EEE6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A282DD7" w14:textId="4DF7B04E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8"/>
          </w:p>
        </w:tc>
        <w:bookmarkStart w:id="29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7352E5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9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E119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0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6AB67FA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0"/>
          </w:p>
        </w:tc>
        <w:bookmarkStart w:id="31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C0D13E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1"/>
          </w:p>
        </w:tc>
      </w:tr>
      <w:bookmarkStart w:id="32" w:name="__Fieldmark__34_1176585571"/>
      <w:tr w:rsidR="00F8742E" w14:paraId="6F72BD5E" w14:textId="77777777" w:rsidTr="002278DD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F04A9F2" w14:textId="298C63B8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2"/>
          </w:p>
        </w:tc>
        <w:bookmarkStart w:id="33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F89230" w14:textId="66223F9E" w:rsidR="002278DD" w:rsidRPr="00673EBD" w:rsidRDefault="00571062" w:rsidP="002278DD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D1D39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4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126C8D6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4"/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F364E7" w14:textId="66042DA5" w:rsidR="00F8742E" w:rsidRPr="00673EBD" w:rsidRDefault="002278D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278DD" w14:paraId="59E221A7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C6B8A" w14:textId="10195182" w:rsidR="002278DD" w:rsidRPr="00673EBD" w:rsidRDefault="002278D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9727" w14:textId="33A928E0" w:rsidR="002278DD" w:rsidRPr="00673EBD" w:rsidRDefault="002278DD" w:rsidP="00227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7D20" w14:textId="77777777" w:rsidR="002278DD" w:rsidRPr="00673EBD" w:rsidRDefault="002278D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B9F2D2" w14:textId="40E1A461" w:rsidR="002278DD" w:rsidRPr="00673EBD" w:rsidRDefault="002278D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0C9F" w14:textId="4957F699" w:rsidR="002278DD" w:rsidRPr="00673EBD" w:rsidRDefault="002278D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1FD7BBFB" w14:textId="77777777" w:rsidR="00F8742E" w:rsidRDefault="00F8742E">
      <w:pPr>
        <w:jc w:val="both"/>
      </w:pPr>
    </w:p>
    <w:p w14:paraId="42DD3FD1" w14:textId="76D35F1B" w:rsidR="00577851" w:rsidRDefault="00577851" w:rsidP="00577851">
      <w:pPr>
        <w:jc w:val="both"/>
        <w:rPr>
          <w:rFonts w:ascii="Arial" w:hAnsi="Arial" w:cs="Arial"/>
          <w:sz w:val="20"/>
          <w:szCs w:val="20"/>
        </w:rPr>
      </w:pPr>
      <w:r>
        <w:t xml:space="preserve">I </w:t>
      </w:r>
      <w:proofErr w:type="spellStart"/>
      <w:r>
        <w:t>agree</w:t>
      </w:r>
      <w:proofErr w:type="spellEnd"/>
      <w:r>
        <w:t xml:space="preserve"> and </w:t>
      </w:r>
      <w:proofErr w:type="spellStart"/>
      <w:r>
        <w:t>assume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ship</w:t>
      </w:r>
      <w:proofErr w:type="spellEnd"/>
      <w:r>
        <w:t xml:space="preserve"> and </w:t>
      </w:r>
      <w:proofErr w:type="spellStart"/>
      <w:r>
        <w:t>rig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its</w:t>
      </w:r>
      <w:proofErr w:type="spellEnd"/>
      <w:r>
        <w:t xml:space="preserve"> safety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in </w:t>
      </w:r>
      <w:proofErr w:type="spellStart"/>
      <w:r>
        <w:t>force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Navy</w:t>
      </w:r>
      <w:proofErr w:type="spellEnd"/>
      <w:r>
        <w:t xml:space="preserve">, and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Sports</w:t>
      </w:r>
      <w:proofErr w:type="spellEnd"/>
      <w:r>
        <w:t xml:space="preserve">,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I can </w:t>
      </w:r>
      <w:proofErr w:type="spellStart"/>
      <w:r>
        <w:t>occur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complying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.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 and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refers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me and </w:t>
      </w:r>
      <w:proofErr w:type="spellStart"/>
      <w:r>
        <w:t>my</w:t>
      </w:r>
      <w:proofErr w:type="spellEnd"/>
      <w:r>
        <w:t xml:space="preserve"> </w:t>
      </w:r>
      <w:proofErr w:type="spellStart"/>
      <w:r>
        <w:t>crew</w:t>
      </w:r>
      <w:proofErr w:type="spellEnd"/>
      <w:r>
        <w:t xml:space="preserve">, I am </w:t>
      </w:r>
      <w:proofErr w:type="spellStart"/>
      <w:r>
        <w:t>relieved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Real Club Náutico Sanxenxo,, Clase 6 Metros </w:t>
      </w:r>
      <w:proofErr w:type="spellStart"/>
      <w:r>
        <w:t>Spain</w:t>
      </w:r>
      <w:proofErr w:type="spellEnd"/>
      <w:r>
        <w:t xml:space="preserve">, and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collaborate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regatta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Royal </w:t>
      </w:r>
      <w:proofErr w:type="spellStart"/>
      <w:r>
        <w:t>Spanish</w:t>
      </w:r>
      <w:proofErr w:type="spellEnd"/>
      <w:r>
        <w:t xml:space="preserve"> </w:t>
      </w:r>
      <w:proofErr w:type="spellStart"/>
      <w:r>
        <w:t>Sailing</w:t>
      </w:r>
      <w:proofErr w:type="spellEnd"/>
      <w:r>
        <w:t xml:space="preserve"> </w:t>
      </w:r>
      <w:proofErr w:type="spellStart"/>
      <w:r>
        <w:t>Federation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Galician</w:t>
      </w:r>
      <w:proofErr w:type="spellEnd"/>
      <w:r>
        <w:t xml:space="preserve"> </w:t>
      </w:r>
      <w:proofErr w:type="spellStart"/>
      <w:r>
        <w:t>Sailing</w:t>
      </w:r>
      <w:proofErr w:type="spellEnd"/>
      <w:r>
        <w:t xml:space="preserve"> </w:t>
      </w:r>
      <w:proofErr w:type="spellStart"/>
      <w:r>
        <w:t>Federation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race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protest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, </w:t>
      </w:r>
      <w:proofErr w:type="spellStart"/>
      <w:r>
        <w:t>any</w:t>
      </w:r>
      <w:proofErr w:type="spellEnd"/>
      <w:r>
        <w:t xml:space="preserve"> natural </w:t>
      </w:r>
      <w:proofErr w:type="spellStart"/>
      <w:r>
        <w:t>or</w:t>
      </w:r>
      <w:proofErr w:type="spellEnd"/>
      <w:r>
        <w:t xml:space="preserve"> legal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participating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regatta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, </w:t>
      </w:r>
      <w:proofErr w:type="spellStart"/>
      <w:r>
        <w:t>assuming</w:t>
      </w:r>
      <w:proofErr w:type="spellEnd"/>
      <w:r>
        <w:t xml:space="preserve"> in </w:t>
      </w:r>
      <w:proofErr w:type="spellStart"/>
      <w:r>
        <w:t>my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injury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regatta</w:t>
      </w:r>
      <w:proofErr w:type="spellEnd"/>
      <w:r>
        <w:t xml:space="preserve">. </w:t>
      </w:r>
      <w:proofErr w:type="spellStart"/>
      <w:r>
        <w:t>Also</w:t>
      </w:r>
      <w:proofErr w:type="spellEnd"/>
      <w:r>
        <w:t xml:space="preserve">, I </w:t>
      </w:r>
      <w:proofErr w:type="spellStart"/>
      <w:r>
        <w:t>authorize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regatta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disseminate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kinds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media </w:t>
      </w:r>
      <w:proofErr w:type="spellStart"/>
      <w:r>
        <w:t>written</w:t>
      </w:r>
      <w:proofErr w:type="spellEnd"/>
      <w:r>
        <w:t xml:space="preserve"> and audiovisual,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>.</w:t>
      </w:r>
    </w:p>
    <w:p w14:paraId="520781F9" w14:textId="77777777"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00"/>
        <w:gridCol w:w="5200"/>
      </w:tblGrid>
      <w:tr w:rsidR="00F8742E" w14:paraId="6617C08E" w14:textId="77777777">
        <w:tc>
          <w:tcPr>
            <w:tcW w:w="5200" w:type="dxa"/>
            <w:shd w:val="clear" w:color="auto" w:fill="auto"/>
          </w:tcPr>
          <w:p w14:paraId="05121F47" w14:textId="342062BC" w:rsidR="00F8742E" w:rsidRDefault="005778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200" w:type="dxa"/>
            <w:shd w:val="clear" w:color="auto" w:fill="auto"/>
          </w:tcPr>
          <w:p w14:paraId="234696E6" w14:textId="54A94F91" w:rsidR="00F8742E" w:rsidRDefault="0057785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 OF THE SKIPPER OR OWNER</w:t>
            </w:r>
          </w:p>
        </w:tc>
      </w:tr>
      <w:bookmarkStart w:id="35" w:name="__Fieldmark__38_1176585571"/>
      <w:tr w:rsidR="00F8742E" w:rsidRPr="00E92A37" w14:paraId="0DE4286E" w14:textId="77777777">
        <w:tc>
          <w:tcPr>
            <w:tcW w:w="5200" w:type="dxa"/>
            <w:shd w:val="clear" w:color="auto" w:fill="auto"/>
          </w:tcPr>
          <w:p w14:paraId="384300F8" w14:textId="77777777"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5"/>
          </w:p>
        </w:tc>
        <w:bookmarkStart w:id="36" w:name="__Fieldmark__39_1176585571"/>
        <w:tc>
          <w:tcPr>
            <w:tcW w:w="5200" w:type="dxa"/>
            <w:shd w:val="clear" w:color="auto" w:fill="auto"/>
          </w:tcPr>
          <w:p w14:paraId="7D890DD2" w14:textId="77777777"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6"/>
          </w:p>
        </w:tc>
      </w:tr>
    </w:tbl>
    <w:p w14:paraId="04EFB03F" w14:textId="77777777" w:rsidR="00F8742E" w:rsidRPr="00E92A37" w:rsidRDefault="00F8742E" w:rsidP="002A3671">
      <w:pPr>
        <w:jc w:val="both"/>
        <w:rPr>
          <w:rFonts w:ascii="Arial" w:hAnsi="Arial" w:cs="Arial"/>
        </w:rPr>
      </w:pPr>
    </w:p>
    <w:sectPr w:rsidR="00F8742E" w:rsidRPr="00E92A37" w:rsidSect="00F843AE">
      <w:footerReference w:type="default" r:id="rId14"/>
      <w:pgSz w:w="11906" w:h="16838"/>
      <w:pgMar w:top="1417" w:right="746" w:bottom="1417" w:left="900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72E72" w14:textId="77777777" w:rsidR="00EC33C4" w:rsidRDefault="00EC33C4">
      <w:r>
        <w:separator/>
      </w:r>
    </w:p>
  </w:endnote>
  <w:endnote w:type="continuationSeparator" w:id="0">
    <w:p w14:paraId="1F6451CE" w14:textId="77777777" w:rsidR="00EC33C4" w:rsidRDefault="00EC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Yu Gothic"/>
    <w:charset w:val="80"/>
    <w:family w:val="swiss"/>
    <w:pitch w:val="variable"/>
  </w:font>
  <w:font w:name="Droid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7" w:type="dxa"/>
      <w:tblLayout w:type="fixed"/>
      <w:tblLook w:val="0000" w:firstRow="0" w:lastRow="0" w:firstColumn="0" w:lastColumn="0" w:noHBand="0" w:noVBand="0"/>
    </w:tblPr>
    <w:tblGrid>
      <w:gridCol w:w="3085"/>
      <w:gridCol w:w="9392"/>
    </w:tblGrid>
    <w:tr w:rsidR="00F8742E" w14:paraId="21D2471F" w14:textId="77777777" w:rsidTr="000A34D3">
      <w:tc>
        <w:tcPr>
          <w:tcW w:w="3085" w:type="dxa"/>
          <w:shd w:val="clear" w:color="auto" w:fill="auto"/>
        </w:tcPr>
        <w:p w14:paraId="0365B552" w14:textId="77777777" w:rsidR="00F8742E" w:rsidRDefault="000C7E81" w:rsidP="000A34D3">
          <w:pPr>
            <w:pStyle w:val="Piedepgina"/>
            <w:ind w:right="-484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Enviar  a: </w:t>
          </w:r>
        </w:p>
        <w:p w14:paraId="6FE9CF7F" w14:textId="77777777"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14:paraId="77CA2AA0" w14:textId="77777777" w:rsidR="0006688B" w:rsidRDefault="0006688B" w:rsidP="0006688B">
          <w:pPr>
            <w:pStyle w:val="Piedepgina"/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="00EA3CB1" w:rsidRPr="00F4074E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</w:tc>
    </w:tr>
  </w:tbl>
  <w:p w14:paraId="1AFF21A4" w14:textId="77777777" w:rsidR="00F8742E" w:rsidRPr="0006688B" w:rsidRDefault="00F8742E" w:rsidP="00B0265A">
    <w:pPr>
      <w:pStyle w:val="Piedepgina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8C8D3" w14:textId="77777777" w:rsidR="00EC33C4" w:rsidRDefault="00EC33C4">
      <w:r>
        <w:separator/>
      </w:r>
    </w:p>
  </w:footnote>
  <w:footnote w:type="continuationSeparator" w:id="0">
    <w:p w14:paraId="6CE6FD67" w14:textId="77777777" w:rsidR="00EC33C4" w:rsidRDefault="00EC3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AH2Nphjph/qMHISbhj3HjsUwqb1DH9EuTMh1sFWYjJqW+PET/FELvlGtk72PfV2NEWNRpbaFeVC1IZZYH0j9g==" w:salt="3cY8ytqAa55YnasjLgcmSg==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03"/>
    <w:rsid w:val="00021CF4"/>
    <w:rsid w:val="000420FF"/>
    <w:rsid w:val="00043E4A"/>
    <w:rsid w:val="0005299B"/>
    <w:rsid w:val="000552AE"/>
    <w:rsid w:val="0006688B"/>
    <w:rsid w:val="000A34D3"/>
    <w:rsid w:val="000C7E81"/>
    <w:rsid w:val="000D4ED6"/>
    <w:rsid w:val="00113BB2"/>
    <w:rsid w:val="00160D6D"/>
    <w:rsid w:val="00183527"/>
    <w:rsid w:val="00195C9B"/>
    <w:rsid w:val="001C4FA0"/>
    <w:rsid w:val="001E3207"/>
    <w:rsid w:val="0022359B"/>
    <w:rsid w:val="00224D7E"/>
    <w:rsid w:val="002278DD"/>
    <w:rsid w:val="00232133"/>
    <w:rsid w:val="00254DD9"/>
    <w:rsid w:val="00272DAB"/>
    <w:rsid w:val="00281F5F"/>
    <w:rsid w:val="002A3671"/>
    <w:rsid w:val="00380F7B"/>
    <w:rsid w:val="0039336B"/>
    <w:rsid w:val="003E6041"/>
    <w:rsid w:val="00437910"/>
    <w:rsid w:val="00494870"/>
    <w:rsid w:val="004E654E"/>
    <w:rsid w:val="005349D4"/>
    <w:rsid w:val="00571062"/>
    <w:rsid w:val="00577851"/>
    <w:rsid w:val="00580A81"/>
    <w:rsid w:val="005A5BFD"/>
    <w:rsid w:val="005C63C2"/>
    <w:rsid w:val="005D402D"/>
    <w:rsid w:val="005E4B24"/>
    <w:rsid w:val="006127BF"/>
    <w:rsid w:val="00614309"/>
    <w:rsid w:val="00622A03"/>
    <w:rsid w:val="00673EBD"/>
    <w:rsid w:val="006A664D"/>
    <w:rsid w:val="00732E77"/>
    <w:rsid w:val="007B0EA2"/>
    <w:rsid w:val="007D2BE1"/>
    <w:rsid w:val="007D504A"/>
    <w:rsid w:val="007D5355"/>
    <w:rsid w:val="00863259"/>
    <w:rsid w:val="00881E4F"/>
    <w:rsid w:val="008C3C39"/>
    <w:rsid w:val="008C670F"/>
    <w:rsid w:val="0094127C"/>
    <w:rsid w:val="00944703"/>
    <w:rsid w:val="00962556"/>
    <w:rsid w:val="00965577"/>
    <w:rsid w:val="00992C70"/>
    <w:rsid w:val="009A5300"/>
    <w:rsid w:val="009B26F7"/>
    <w:rsid w:val="009E1044"/>
    <w:rsid w:val="00A31AE6"/>
    <w:rsid w:val="00A7640C"/>
    <w:rsid w:val="00A97476"/>
    <w:rsid w:val="00AF01C2"/>
    <w:rsid w:val="00B0265A"/>
    <w:rsid w:val="00B605E5"/>
    <w:rsid w:val="00B75AC2"/>
    <w:rsid w:val="00BA0FD5"/>
    <w:rsid w:val="00BC5A75"/>
    <w:rsid w:val="00C16298"/>
    <w:rsid w:val="00C77C86"/>
    <w:rsid w:val="00CC05FF"/>
    <w:rsid w:val="00CC11B5"/>
    <w:rsid w:val="00CD4A01"/>
    <w:rsid w:val="00D147D3"/>
    <w:rsid w:val="00D86E80"/>
    <w:rsid w:val="00DA4B6E"/>
    <w:rsid w:val="00DB227C"/>
    <w:rsid w:val="00E61ACE"/>
    <w:rsid w:val="00E92A37"/>
    <w:rsid w:val="00EA3CB1"/>
    <w:rsid w:val="00EB5DFF"/>
    <w:rsid w:val="00EC33C4"/>
    <w:rsid w:val="00F00700"/>
    <w:rsid w:val="00F843AE"/>
    <w:rsid w:val="00F8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2689F8AB"/>
  <w15:docId w15:val="{F481FB3A-0252-4FA0-94A0-F0839BA3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1F5F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281F5F"/>
  </w:style>
  <w:style w:type="character" w:styleId="Hipervnculo">
    <w:name w:val="Hyperlink"/>
    <w:basedOn w:val="Fuentedeprrafopredeter1"/>
    <w:rsid w:val="00281F5F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rsid w:val="00281F5F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rsid w:val="00281F5F"/>
    <w:pPr>
      <w:spacing w:after="120"/>
    </w:pPr>
  </w:style>
  <w:style w:type="paragraph" w:styleId="Lista">
    <w:name w:val="List"/>
    <w:basedOn w:val="Textoindependiente"/>
    <w:rsid w:val="00281F5F"/>
    <w:rPr>
      <w:rFonts w:cs="Lohit Hindi"/>
    </w:rPr>
  </w:style>
  <w:style w:type="paragraph" w:styleId="Descripcin">
    <w:name w:val="caption"/>
    <w:basedOn w:val="Normal"/>
    <w:qFormat/>
    <w:rsid w:val="00281F5F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281F5F"/>
    <w:pPr>
      <w:suppressLineNumbers/>
    </w:pPr>
    <w:rPr>
      <w:rFonts w:cs="Lohit Hindi"/>
    </w:rPr>
  </w:style>
  <w:style w:type="paragraph" w:styleId="Encabezado">
    <w:name w:val="header"/>
    <w:basedOn w:val="Normal"/>
    <w:rsid w:val="00281F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81F5F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281F5F"/>
    <w:pPr>
      <w:suppressLineNumbers/>
    </w:pPr>
  </w:style>
  <w:style w:type="paragraph" w:customStyle="1" w:styleId="Encabezadodelatabla">
    <w:name w:val="Encabezado de la tabla"/>
    <w:basedOn w:val="Contenidodelatabla"/>
    <w:rsid w:val="00281F5F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rsid w:val="00C77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77C86"/>
    <w:rPr>
      <w:rFonts w:ascii="Tahoma" w:hAnsi="Tahoma" w:cs="Tahoma"/>
      <w:sz w:val="16"/>
      <w:szCs w:val="16"/>
      <w:lang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EA3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esmarque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Box%20Sync\DESMARQUE\Regatas\2014\Aguete\I%20Regata%20Porto%20de%20Aguete%20-%20Trofeo%20Setga\Papeler&#237;a\Inscripci&#243;n%20Regata%20Porto%20de%20Ague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9FD9F-CFFA-4EB9-937E-36EA98611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Inscripción Regata Porto de Aguete.dot</Template>
  <TotalTime>4</TotalTime>
  <Pages>1</Pages>
  <Words>372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..</Company>
  <LinksUpToDate>false</LinksUpToDate>
  <CharactersWithSpaces>2415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USER;Fernando Giraldo</dc:creator>
  <cp:keywords/>
  <dc:description/>
  <cp:lastModifiedBy>Alejandro Martín</cp:lastModifiedBy>
  <cp:revision>3</cp:revision>
  <cp:lastPrinted>1899-12-31T23:00:00Z</cp:lastPrinted>
  <dcterms:created xsi:type="dcterms:W3CDTF">2020-03-08T11:09:00Z</dcterms:created>
  <dcterms:modified xsi:type="dcterms:W3CDTF">2020-03-08T11:10:00Z</dcterms:modified>
</cp:coreProperties>
</file>