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C2AB5" w14:textId="77777777" w:rsidR="002A3671" w:rsidRDefault="00580A81" w:rsidP="002A3671">
      <w:pPr>
        <w:rPr>
          <w:rFonts w:ascii="Arial Narrow" w:hAnsi="Arial Narrow" w:cs="Arial Narrow"/>
          <w:b/>
          <w:sz w:val="28"/>
          <w:szCs w:val="28"/>
        </w:rPr>
      </w:pP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A4921C5" wp14:editId="62A18E4E">
            <wp:simplePos x="0" y="0"/>
            <wp:positionH relativeFrom="column">
              <wp:posOffset>5045710</wp:posOffset>
            </wp:positionH>
            <wp:positionV relativeFrom="paragraph">
              <wp:posOffset>-457835</wp:posOffset>
            </wp:positionV>
            <wp:extent cx="834390" cy="571500"/>
            <wp:effectExtent l="0" t="0" r="381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 metrosEspañ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6ADD3D65" wp14:editId="44893D95">
            <wp:simplePos x="0" y="0"/>
            <wp:positionH relativeFrom="column">
              <wp:posOffset>1562100</wp:posOffset>
            </wp:positionH>
            <wp:positionV relativeFrom="paragraph">
              <wp:posOffset>-656590</wp:posOffset>
            </wp:positionV>
            <wp:extent cx="701040" cy="781050"/>
            <wp:effectExtent l="0" t="0" r="381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AL FEDERACION GALLEGA DE VELA LOGO-0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600C5A90" wp14:editId="54FB338F">
            <wp:simplePos x="0" y="0"/>
            <wp:positionH relativeFrom="column">
              <wp:posOffset>666750</wp:posOffset>
            </wp:positionH>
            <wp:positionV relativeFrom="paragraph">
              <wp:posOffset>-701675</wp:posOffset>
            </wp:positionV>
            <wp:extent cx="796290" cy="833755"/>
            <wp:effectExtent l="0" t="0" r="381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FEV Transparen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43F5C858" wp14:editId="4713B82D">
            <wp:simplePos x="0" y="0"/>
            <wp:positionH relativeFrom="column">
              <wp:posOffset>3474720</wp:posOffset>
            </wp:positionH>
            <wp:positionV relativeFrom="paragraph">
              <wp:posOffset>-389255</wp:posOffset>
            </wp:positionV>
            <wp:extent cx="1358900" cy="356235"/>
            <wp:effectExtent l="0" t="0" r="0" b="571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acobeo-Galicia-colo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61312" behindDoc="0" locked="0" layoutInCell="1" allowOverlap="1" wp14:anchorId="5A8D78E1" wp14:editId="0063241D">
            <wp:simplePos x="0" y="0"/>
            <wp:positionH relativeFrom="column">
              <wp:posOffset>6183630</wp:posOffset>
            </wp:positionH>
            <wp:positionV relativeFrom="paragraph">
              <wp:posOffset>-488315</wp:posOffset>
            </wp:positionV>
            <wp:extent cx="795655" cy="529590"/>
            <wp:effectExtent l="0" t="0" r="4445" b="3810"/>
            <wp:wrapNone/>
            <wp:docPr id="3" name="2 Imagen" descr="999c95_ee8d169e2ea648aaa784e08e1f9734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9c95_ee8d169e2ea648aaa784e08e1f97343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52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66D0DE0" wp14:editId="50BA440F">
            <wp:simplePos x="0" y="0"/>
            <wp:positionH relativeFrom="column">
              <wp:posOffset>2456815</wp:posOffset>
            </wp:positionH>
            <wp:positionV relativeFrom="paragraph">
              <wp:posOffset>-526415</wp:posOffset>
            </wp:positionV>
            <wp:extent cx="886009" cy="624840"/>
            <wp:effectExtent l="0" t="0" r="9525" b="381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5º Centenario con leyend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009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E77"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9264" behindDoc="1" locked="0" layoutInCell="1" allowOverlap="1" wp14:anchorId="14D1DB14" wp14:editId="51CE49C2">
            <wp:simplePos x="0" y="0"/>
            <wp:positionH relativeFrom="column">
              <wp:posOffset>-527685</wp:posOffset>
            </wp:positionH>
            <wp:positionV relativeFrom="paragraph">
              <wp:posOffset>-706120</wp:posOffset>
            </wp:positionV>
            <wp:extent cx="1148080" cy="966470"/>
            <wp:effectExtent l="0" t="0" r="0" b="5080"/>
            <wp:wrapNone/>
            <wp:docPr id="2" name="1 Imagen" descr="RCN Sanxenx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N Sanxenxo (2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                     </w:t>
      </w:r>
    </w:p>
    <w:p w14:paraId="65AF0EC9" w14:textId="77777777" w:rsidR="00EA3CB1" w:rsidRDefault="00EA3CB1" w:rsidP="001E3207">
      <w:pPr>
        <w:rPr>
          <w:rFonts w:ascii="Arial Narrow" w:hAnsi="Arial Narrow" w:cs="Arial Narrow"/>
          <w:b/>
          <w:sz w:val="28"/>
          <w:szCs w:val="28"/>
        </w:rPr>
      </w:pPr>
    </w:p>
    <w:p w14:paraId="07D7153B" w14:textId="06F0AE95" w:rsidR="001E3207" w:rsidRPr="00CC3E8C" w:rsidRDefault="00EA3CB1" w:rsidP="00EA3CB1">
      <w:pPr>
        <w:jc w:val="center"/>
        <w:rPr>
          <w:rFonts w:ascii="Arial" w:hAnsi="Arial" w:cs="Arial"/>
          <w:b/>
          <w:color w:val="244061" w:themeColor="accent1" w:themeShade="80"/>
          <w:sz w:val="32"/>
          <w:szCs w:val="32"/>
          <w:lang w:val="es-ES_tradnl"/>
        </w:rPr>
      </w:pPr>
      <w:r w:rsidRPr="00CC3E8C">
        <w:rPr>
          <w:rFonts w:ascii="Arial" w:hAnsi="Arial" w:cs="Arial"/>
          <w:b/>
          <w:color w:val="244061" w:themeColor="accent1" w:themeShade="80"/>
          <w:sz w:val="32"/>
          <w:szCs w:val="32"/>
          <w:lang w:val="es-ES_tradnl"/>
        </w:rPr>
        <w:t>CIRCUITO COPA</w:t>
      </w:r>
      <w:r w:rsidR="00CC3E8C" w:rsidRPr="00CC3E8C">
        <w:rPr>
          <w:rFonts w:ascii="Arial" w:hAnsi="Arial" w:cs="Arial"/>
          <w:b/>
          <w:color w:val="244061" w:themeColor="accent1" w:themeShade="80"/>
          <w:sz w:val="32"/>
          <w:szCs w:val="32"/>
          <w:lang w:val="es-ES_tradnl"/>
        </w:rPr>
        <w:t xml:space="preserve"> y CTO.</w:t>
      </w:r>
      <w:r w:rsidRPr="00CC3E8C">
        <w:rPr>
          <w:rFonts w:ascii="Arial" w:hAnsi="Arial" w:cs="Arial"/>
          <w:b/>
          <w:color w:val="244061" w:themeColor="accent1" w:themeShade="80"/>
          <w:sz w:val="32"/>
          <w:szCs w:val="32"/>
          <w:lang w:val="es-ES_tradnl"/>
        </w:rPr>
        <w:t xml:space="preserve"> DE ESPAÑA CLASE 6 METROS 20</w:t>
      </w:r>
      <w:r w:rsidR="002278DD" w:rsidRPr="00CC3E8C">
        <w:rPr>
          <w:rFonts w:ascii="Arial" w:hAnsi="Arial" w:cs="Arial"/>
          <w:b/>
          <w:color w:val="244061" w:themeColor="accent1" w:themeShade="80"/>
          <w:sz w:val="32"/>
          <w:szCs w:val="32"/>
          <w:lang w:val="es-ES_tradnl"/>
        </w:rPr>
        <w:t>20</w:t>
      </w:r>
    </w:p>
    <w:p w14:paraId="61563499" w14:textId="77777777" w:rsidR="002A3671" w:rsidRPr="001E3207" w:rsidRDefault="002A3671" w:rsidP="00232133">
      <w:pPr>
        <w:widowControl w:val="0"/>
        <w:tabs>
          <w:tab w:val="left" w:pos="6036"/>
        </w:tabs>
        <w:rPr>
          <w:sz w:val="20"/>
          <w:szCs w:val="20"/>
        </w:rPr>
      </w:pPr>
      <w:r>
        <w:rPr>
          <w:rFonts w:ascii="Brush Script MT" w:hAnsi="Brush Script MT"/>
          <w:color w:val="000086"/>
          <w:sz w:val="44"/>
          <w:szCs w:val="44"/>
        </w:rPr>
        <w:t xml:space="preserve"> </w:t>
      </w:r>
      <w:r w:rsidR="00B605E5">
        <w:rPr>
          <w:rFonts w:ascii="Brush Script MT" w:hAnsi="Brush Script MT"/>
          <w:color w:val="000086"/>
          <w:sz w:val="44"/>
          <w:szCs w:val="44"/>
        </w:rPr>
        <w:t xml:space="preserve">                  </w:t>
      </w:r>
      <w:r w:rsidR="00232133">
        <w:rPr>
          <w:rFonts w:ascii="Brush Script MT" w:hAnsi="Brush Script MT"/>
          <w:color w:val="000086"/>
          <w:sz w:val="44"/>
          <w:szCs w:val="44"/>
        </w:rPr>
        <w:tab/>
      </w:r>
    </w:p>
    <w:p w14:paraId="432CCC51" w14:textId="77777777" w:rsidR="00F8742E" w:rsidRDefault="001E3207" w:rsidP="001E3207">
      <w:r>
        <w:rPr>
          <w:rFonts w:ascii="Arial Narrow" w:hAnsi="Arial Narrow" w:cs="Arial Narrow"/>
          <w:b/>
          <w:sz w:val="28"/>
          <w:szCs w:val="28"/>
        </w:rPr>
        <w:t xml:space="preserve">                                         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BOLETÍN 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</w:t>
      </w:r>
      <w:r w:rsidR="00F843AE">
        <w:rPr>
          <w:rFonts w:ascii="Arial Narrow" w:hAnsi="Arial Narrow" w:cs="Arial Narrow"/>
          <w:b/>
          <w:sz w:val="28"/>
          <w:szCs w:val="28"/>
        </w:rPr>
        <w:t>INSCRIPCIÓN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   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66"/>
        <w:gridCol w:w="3467"/>
        <w:gridCol w:w="3477"/>
      </w:tblGrid>
      <w:tr w:rsidR="00F8742E" w14:paraId="121608DD" w14:textId="77777777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8A70722" w14:textId="77777777" w:rsidR="00F8742E" w:rsidRDefault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Nombre 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Barco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AC976AC" w14:textId="77777777" w:rsidR="00F8742E" w:rsidRDefault="001E320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Clase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DDA7DBA" w14:textId="77777777"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Club</w:t>
            </w:r>
          </w:p>
        </w:tc>
      </w:tr>
      <w:bookmarkStart w:id="0" w:name="__Fieldmark__0_1176585571"/>
      <w:tr w:rsidR="00F8742E" w14:paraId="519FC498" w14:textId="77777777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EB3EA" w14:textId="77777777" w:rsidR="00F8742E" w:rsidRPr="00673EBD" w:rsidRDefault="00571062" w:rsidP="007D2BE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bookmarkStart w:id="1" w:name="__Fieldmark__1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29099A" w14:textId="77777777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"/>
          </w:p>
        </w:tc>
        <w:bookmarkStart w:id="2" w:name="__Fieldmark__2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21A82" w14:textId="77777777"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F8742E" w14:paraId="34C1E767" w14:textId="77777777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7945CD1D" w14:textId="77777777"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N° de Vela</w:t>
            </w:r>
            <w:r w:rsidR="00622A03">
              <w:rPr>
                <w:rFonts w:ascii="Arial" w:hAnsi="Arial" w:cs="Arial"/>
                <w:b/>
                <w:sz w:val="18"/>
                <w:szCs w:val="18"/>
              </w:rPr>
              <w:t xml:space="preserve"> ó Identificación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05DABFD5" w14:textId="77777777" w:rsidR="00F8742E" w:rsidRPr="001E3207" w:rsidRDefault="001E3207" w:rsidP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División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3FE103E" w14:textId="77777777" w:rsidR="00F8742E" w:rsidRPr="000C7E81" w:rsidRDefault="000C7E81" w:rsidP="00622A0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Móvil a bordo</w:t>
            </w:r>
          </w:p>
        </w:tc>
      </w:tr>
      <w:bookmarkStart w:id="3" w:name="__Fieldmark__3_1176585571"/>
      <w:tr w:rsidR="00F8742E" w14:paraId="336CAECA" w14:textId="77777777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71BD5" w14:textId="77777777"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"/>
          </w:p>
        </w:tc>
        <w:bookmarkStart w:id="4" w:name="__Fieldmark__4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5383D0" w14:textId="77777777"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bookmarkStart w:id="5" w:name="__Fieldmark__5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47656" w14:textId="77777777" w:rsidR="00F8742E" w:rsidRPr="00195C9B" w:rsidRDefault="00571062" w:rsidP="00195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</w:tr>
      <w:tr w:rsidR="000C7E81" w14:paraId="4CA05A59" w14:textId="77777777" w:rsidTr="00732E77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B7A4470" w14:textId="77777777" w:rsidR="000C7E81" w:rsidRDefault="000C7E81">
            <w:r>
              <w:rPr>
                <w:rFonts w:ascii="Arial" w:hAnsi="Arial" w:cs="Arial"/>
                <w:b/>
                <w:sz w:val="18"/>
                <w:szCs w:val="18"/>
              </w:rPr>
              <w:t>Armador</w:t>
            </w:r>
          </w:p>
        </w:tc>
      </w:tr>
      <w:bookmarkStart w:id="6" w:name="__Fieldmark__6_1176585571"/>
      <w:tr w:rsidR="000C7E81" w14:paraId="0960000A" w14:textId="77777777" w:rsidTr="00732E77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6E445" w14:textId="77777777" w:rsidR="000C7E81" w:rsidRPr="000C7E81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742E" w14:paraId="1DBA36F4" w14:textId="77777777"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2EE325C" w14:textId="77777777" w:rsidR="00F8742E" w:rsidRDefault="003E604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Patrón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70ECC23" w14:textId="77777777" w:rsidR="00F8742E" w:rsidRPr="000C7E81" w:rsidRDefault="000C7E8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 Deportiva</w:t>
            </w:r>
          </w:p>
        </w:tc>
      </w:tr>
      <w:bookmarkStart w:id="7" w:name="__Fieldmark__8_1176585571"/>
      <w:tr w:rsidR="00F8742E" w14:paraId="467338DD" w14:textId="77777777">
        <w:trPr>
          <w:trHeight w:val="340"/>
        </w:trPr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AF91F" w14:textId="77777777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7"/>
          </w:p>
        </w:tc>
        <w:bookmarkStart w:id="8" w:name="__Fieldmark__9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3E2DD" w14:textId="77777777"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</w:tr>
      <w:tr w:rsidR="00F8742E" w14:paraId="74A34178" w14:textId="77777777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D59446F" w14:textId="77777777"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Correo Electrónico</w:t>
            </w:r>
          </w:p>
        </w:tc>
      </w:tr>
      <w:bookmarkStart w:id="9" w:name="__Fieldmark__10_1176585571"/>
      <w:tr w:rsidR="00F8742E" w14:paraId="2763ECAC" w14:textId="77777777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38F0E" w14:textId="77777777" w:rsidR="00F8742E" w:rsidRPr="00673EBD" w:rsidRDefault="00571062" w:rsidP="00CD4A0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</w:tr>
    </w:tbl>
    <w:p w14:paraId="3F7B3B21" w14:textId="77777777" w:rsidR="00F8742E" w:rsidRDefault="00F8742E">
      <w:pPr>
        <w:ind w:left="360"/>
      </w:pPr>
    </w:p>
    <w:p w14:paraId="7598471D" w14:textId="77777777" w:rsidR="00F8742E" w:rsidRDefault="00F8742E" w:rsidP="00A7640C">
      <w:pPr>
        <w:jc w:val="center"/>
      </w:pPr>
      <w:r>
        <w:rPr>
          <w:rFonts w:ascii="Arial Narrow" w:hAnsi="Arial Narrow" w:cs="Arial Narrow"/>
          <w:b/>
        </w:rPr>
        <w:t>ADJUNTA</w:t>
      </w:r>
    </w:p>
    <w:tbl>
      <w:tblPr>
        <w:tblW w:w="10400" w:type="dxa"/>
        <w:tblLayout w:type="fixed"/>
        <w:tblLook w:val="0000" w:firstRow="0" w:lastRow="0" w:firstColumn="0" w:lastColumn="0" w:noHBand="0" w:noVBand="0"/>
      </w:tblPr>
      <w:tblGrid>
        <w:gridCol w:w="3168"/>
        <w:gridCol w:w="1440"/>
        <w:gridCol w:w="3780"/>
        <w:gridCol w:w="2012"/>
      </w:tblGrid>
      <w:tr w:rsidR="00F8742E" w14:paraId="2CF80239" w14:textId="77777777" w:rsidTr="002278DD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14:paraId="6DED137A" w14:textId="77777777"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 xml:space="preserve">Fotocopia </w:t>
            </w:r>
            <w:r w:rsidR="003E6041">
              <w:rPr>
                <w:rFonts w:ascii="Arial" w:hAnsi="Arial" w:cs="Arial"/>
                <w:b/>
                <w:sz w:val="18"/>
                <w:szCs w:val="18"/>
              </w:rPr>
              <w:t xml:space="preserve">Certificado </w:t>
            </w:r>
            <w:r w:rsidR="000C7E81">
              <w:rPr>
                <w:rFonts w:ascii="Arial" w:hAnsi="Arial" w:cs="Arial"/>
                <w:b/>
                <w:sz w:val="18"/>
                <w:szCs w:val="18"/>
              </w:rPr>
              <w:t>Medición</w:t>
            </w:r>
          </w:p>
        </w:tc>
        <w:bookmarkStart w:id="10" w:name="__Fieldmark__11_1176585571"/>
        <w:tc>
          <w:tcPr>
            <w:tcW w:w="1440" w:type="dxa"/>
            <w:shd w:val="clear" w:color="auto" w:fill="auto"/>
            <w:vAlign w:val="center"/>
          </w:tcPr>
          <w:p w14:paraId="3B11178C" w14:textId="77777777" w:rsidR="00F8742E" w:rsidRDefault="0057106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 w:rsidR="00F07483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780" w:type="dxa"/>
            <w:shd w:val="clear" w:color="auto" w:fill="auto"/>
            <w:vAlign w:val="center"/>
          </w:tcPr>
          <w:p w14:paraId="19C122D0" w14:textId="77777777" w:rsidR="00F8742E" w:rsidRDefault="003E6041"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Fotocopia seguro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de la e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mbarcación</w:t>
            </w:r>
          </w:p>
        </w:tc>
        <w:bookmarkStart w:id="11" w:name="__Fieldmark__12_1176585571"/>
        <w:tc>
          <w:tcPr>
            <w:tcW w:w="2012" w:type="dxa"/>
            <w:shd w:val="clear" w:color="auto" w:fill="auto"/>
            <w:vAlign w:val="center"/>
          </w:tcPr>
          <w:p w14:paraId="21614DF2" w14:textId="77777777" w:rsidR="00F8742E" w:rsidRDefault="0057106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 w:rsidR="00F07483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"/>
          </w:p>
        </w:tc>
      </w:tr>
      <w:tr w:rsidR="002278DD" w14:paraId="2A792551" w14:textId="77777777" w:rsidTr="002278DD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14:paraId="417A1F38" w14:textId="3A431CD4" w:rsidR="002278DD" w:rsidRDefault="002278DD" w:rsidP="002278DD">
            <w:r>
              <w:rPr>
                <w:rFonts w:ascii="Arial" w:hAnsi="Arial" w:cs="Arial"/>
                <w:b/>
                <w:sz w:val="18"/>
                <w:szCs w:val="18"/>
              </w:rPr>
              <w:t>Fotocopia Pago Inscripción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50C915F" w14:textId="322A7C87" w:rsidR="002278DD" w:rsidRDefault="002278DD" w:rsidP="002278D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07483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E319DD0" w14:textId="77777777" w:rsidR="002278DD" w:rsidRDefault="002278DD" w:rsidP="002278DD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60800628" w14:textId="77777777" w:rsidR="002278DD" w:rsidRDefault="002278DD" w:rsidP="002278DD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49966C7" w14:textId="77777777" w:rsidR="00F8742E" w:rsidRDefault="00F8742E" w:rsidP="00A7640C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1440"/>
        <w:gridCol w:w="236"/>
        <w:gridCol w:w="3544"/>
        <w:gridCol w:w="1482"/>
      </w:tblGrid>
      <w:tr w:rsidR="00F8742E" w14:paraId="2D9EFD71" w14:textId="77777777" w:rsidTr="00195C9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14:paraId="0C088550" w14:textId="77777777"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3DEEF733" w14:textId="77777777"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138E2EA8" w14:textId="77777777" w:rsidR="00F8742E" w:rsidRDefault="00F8742E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14:paraId="50A08F50" w14:textId="60281919" w:rsidR="002278DD" w:rsidRDefault="002278DD" w:rsidP="002278D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DNI Tripulante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3AA6D750" w14:textId="0FBF3ED5" w:rsidR="00F8742E" w:rsidRDefault="00F8742E">
            <w:pPr>
              <w:jc w:val="center"/>
            </w:pPr>
          </w:p>
        </w:tc>
      </w:tr>
      <w:bookmarkStart w:id="12" w:name="__Fieldmark__14_1176585571"/>
      <w:tr w:rsidR="00F8742E" w14:paraId="1062EF98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76DA8AC" w14:textId="030F0DB7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2"/>
          </w:p>
        </w:tc>
        <w:bookmarkStart w:id="13" w:name="__Fieldmark__1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ECB968" w14:textId="77777777" w:rsidR="00F8742E" w:rsidRPr="00673EBD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3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1AC57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4" w:name="__Fieldmark__1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78D4C1D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4"/>
          </w:p>
        </w:tc>
        <w:bookmarkStart w:id="15" w:name="__Fieldmark__1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DCB73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5"/>
          </w:p>
        </w:tc>
      </w:tr>
      <w:bookmarkStart w:id="16" w:name="__Fieldmark__18_1176585571"/>
      <w:tr w:rsidR="00F8742E" w14:paraId="3C2B1014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E8E5497" w14:textId="101E7EB6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6"/>
          </w:p>
        </w:tc>
        <w:bookmarkStart w:id="17" w:name="__Fieldmark__19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4FEB6F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7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0593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8" w:name="__Fieldmark__20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CCAA2CE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8"/>
          </w:p>
        </w:tc>
        <w:bookmarkStart w:id="19" w:name="__Fieldmark__21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D4A0D7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9"/>
          </w:p>
        </w:tc>
      </w:tr>
      <w:bookmarkStart w:id="20" w:name="__Fieldmark__22_1176585571"/>
      <w:tr w:rsidR="00F8742E" w14:paraId="1EB922F0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B149D0A" w14:textId="7301BD70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0"/>
          </w:p>
        </w:tc>
        <w:bookmarkStart w:id="21" w:name="__Fieldmark__23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D9774D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1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A9AC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2" w:name="__Fieldmark__24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3F4307B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2"/>
          </w:p>
        </w:tc>
        <w:bookmarkStart w:id="23" w:name="__Fieldmark__25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F4C868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3"/>
          </w:p>
        </w:tc>
      </w:tr>
      <w:bookmarkStart w:id="24" w:name="__Fieldmark__26_1176585571"/>
      <w:tr w:rsidR="00F8742E" w14:paraId="21EFDE19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F7E0CE8" w14:textId="3D60B2BE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4"/>
          </w:p>
        </w:tc>
        <w:bookmarkStart w:id="25" w:name="__Fieldmark__27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C1F134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5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F3852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6" w:name="__Fieldmark__28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230993A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6"/>
          </w:p>
        </w:tc>
        <w:bookmarkStart w:id="27" w:name="__Fieldmark__29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730E13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7"/>
          </w:p>
        </w:tc>
      </w:tr>
      <w:bookmarkStart w:id="28" w:name="__Fieldmark__30_1176585571"/>
      <w:tr w:rsidR="00F8742E" w14:paraId="0827EEE6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A282DD7" w14:textId="4DF7B04E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8"/>
          </w:p>
        </w:tc>
        <w:bookmarkStart w:id="29" w:name="__Fieldmark__31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7352E5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9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E119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0" w:name="__Fieldmark__32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6AB67FA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0"/>
          </w:p>
        </w:tc>
        <w:bookmarkStart w:id="31" w:name="__Fieldmark__33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C0D13E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1"/>
          </w:p>
        </w:tc>
      </w:tr>
      <w:bookmarkStart w:id="32" w:name="__Fieldmark__34_1176585571"/>
      <w:tr w:rsidR="00F8742E" w14:paraId="6F72BD5E" w14:textId="77777777" w:rsidTr="002278DD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F04A9F2" w14:textId="298C63B8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2"/>
          </w:p>
        </w:tc>
        <w:bookmarkStart w:id="33" w:name="__Fieldmark__3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F89230" w14:textId="66223F9E" w:rsidR="002278DD" w:rsidRPr="00673EBD" w:rsidRDefault="00571062" w:rsidP="002278DD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3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D1D39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4" w:name="__Fieldmark__3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126C8D6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4"/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F364E7" w14:textId="66042DA5" w:rsidR="00F8742E" w:rsidRPr="00673EBD" w:rsidRDefault="002278D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278DD" w14:paraId="59E221A7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C6B8A" w14:textId="10195182" w:rsidR="002278DD" w:rsidRPr="00673EBD" w:rsidRDefault="002278D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9727" w14:textId="33A928E0" w:rsidR="002278DD" w:rsidRPr="00673EBD" w:rsidRDefault="002278DD" w:rsidP="002278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7D20" w14:textId="77777777" w:rsidR="002278DD" w:rsidRPr="00673EBD" w:rsidRDefault="002278D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B9F2D2" w14:textId="40E1A461" w:rsidR="002278DD" w:rsidRPr="00673EBD" w:rsidRDefault="002278D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0C9F" w14:textId="4957F699" w:rsidR="002278DD" w:rsidRPr="00673EBD" w:rsidRDefault="002278D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1FD7BBFB" w14:textId="77777777" w:rsidR="00F8742E" w:rsidRDefault="00F8742E">
      <w:pPr>
        <w:jc w:val="both"/>
      </w:pPr>
    </w:p>
    <w:p w14:paraId="32535756" w14:textId="77777777"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El que suscribe, declara:"Que acepta y además asume la responsabilidad que pudiera derivarse de la construcción de su barco y aparejo, de sus condiciones de seguridad, del cumplimiento de las disposiciones vigentes tanto Autoridades de Marina, como de las Deportivas y de cuanto pueda acaecer a causa de no cumplir estric</w:t>
      </w:r>
      <w:r w:rsidR="00863259">
        <w:rPr>
          <w:rFonts w:ascii="Arial" w:hAnsi="Arial" w:cs="Arial"/>
          <w:sz w:val="20"/>
          <w:szCs w:val="20"/>
        </w:rPr>
        <w:t>tamente cuanto está establecido y que esta embarcación tiene</w:t>
      </w:r>
      <w:r w:rsidR="00863259" w:rsidRPr="00863259">
        <w:rPr>
          <w:rFonts w:ascii="Arial" w:hAnsi="Arial" w:cs="Arial"/>
          <w:sz w:val="20"/>
          <w:szCs w:val="20"/>
        </w:rPr>
        <w:t xml:space="preserve"> vigente el seguro de Responsabilidad Civil de suscripción obligatoria para embarcaciones de Recreo en los términos que obliga el Real d 62/2008</w:t>
      </w:r>
      <w:r w:rsidR="00863259">
        <w:rPr>
          <w:rFonts w:ascii="Arial" w:hAnsi="Arial" w:cs="Arial"/>
          <w:sz w:val="20"/>
          <w:szCs w:val="20"/>
        </w:rPr>
        <w:t>”.</w:t>
      </w:r>
    </w:p>
    <w:p w14:paraId="424A5F33" w14:textId="77777777" w:rsidR="0006688B" w:rsidRP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</w:p>
    <w:p w14:paraId="3A330304" w14:textId="77777777"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Con esta declaración, y por lo que hace referencia al suscrito y a su tripulación, relevan de toda</w:t>
      </w:r>
      <w:r w:rsidR="00C77C86">
        <w:rPr>
          <w:rFonts w:ascii="Arial" w:hAnsi="Arial" w:cs="Arial"/>
          <w:sz w:val="20"/>
          <w:szCs w:val="20"/>
        </w:rPr>
        <w:t xml:space="preserve"> responsabilidad al Club </w:t>
      </w:r>
      <w:r w:rsidR="000C7E81">
        <w:rPr>
          <w:rFonts w:ascii="Arial" w:hAnsi="Arial" w:cs="Arial"/>
          <w:sz w:val="20"/>
          <w:szCs w:val="20"/>
        </w:rPr>
        <w:t>Organizador</w:t>
      </w:r>
      <w:r w:rsidRPr="0006688B">
        <w:rPr>
          <w:rFonts w:ascii="Arial" w:hAnsi="Arial" w:cs="Arial"/>
          <w:sz w:val="20"/>
          <w:szCs w:val="20"/>
        </w:rPr>
        <w:t xml:space="preserve">, </w:t>
      </w:r>
      <w:r w:rsidR="00C77C86">
        <w:rPr>
          <w:rFonts w:ascii="Arial" w:hAnsi="Arial" w:cs="Arial"/>
          <w:sz w:val="20"/>
          <w:szCs w:val="20"/>
        </w:rPr>
        <w:t xml:space="preserve">a la Asociación </w:t>
      </w:r>
      <w:r w:rsidR="000C7E81">
        <w:rPr>
          <w:rFonts w:ascii="Arial" w:hAnsi="Arial" w:cs="Arial"/>
          <w:sz w:val="20"/>
          <w:szCs w:val="20"/>
        </w:rPr>
        <w:t>de Armadores de la Clase 6 Metros de España</w:t>
      </w:r>
      <w:r w:rsidR="001C4FA0">
        <w:rPr>
          <w:rFonts w:ascii="Arial" w:hAnsi="Arial" w:cs="Arial"/>
          <w:sz w:val="20"/>
          <w:szCs w:val="20"/>
        </w:rPr>
        <w:t xml:space="preserve">, </w:t>
      </w:r>
      <w:r w:rsidR="00C77C86">
        <w:rPr>
          <w:rFonts w:ascii="Arial" w:hAnsi="Arial" w:cs="Arial"/>
          <w:sz w:val="20"/>
          <w:szCs w:val="20"/>
        </w:rPr>
        <w:t>a la</w:t>
      </w:r>
      <w:r w:rsidR="000C7E81">
        <w:rPr>
          <w:rFonts w:ascii="Arial" w:hAnsi="Arial" w:cs="Arial"/>
          <w:sz w:val="20"/>
          <w:szCs w:val="20"/>
        </w:rPr>
        <w:t>s Federacio</w:t>
      </w:r>
      <w:r w:rsidR="00C77C86">
        <w:rPr>
          <w:rFonts w:ascii="Arial" w:hAnsi="Arial" w:cs="Arial"/>
          <w:sz w:val="20"/>
          <w:szCs w:val="20"/>
        </w:rPr>
        <w:t>n</w:t>
      </w:r>
      <w:r w:rsidR="000C7E81">
        <w:rPr>
          <w:rFonts w:ascii="Arial" w:hAnsi="Arial" w:cs="Arial"/>
          <w:sz w:val="20"/>
          <w:szCs w:val="20"/>
        </w:rPr>
        <w:t>es Española y</w:t>
      </w:r>
      <w:r w:rsidR="00C77C86">
        <w:rPr>
          <w:rFonts w:ascii="Arial" w:hAnsi="Arial" w:cs="Arial"/>
          <w:sz w:val="20"/>
          <w:szCs w:val="20"/>
        </w:rPr>
        <w:t xml:space="preserve"> Gallega de Vela</w:t>
      </w:r>
      <w:r w:rsidRPr="0006688B">
        <w:rPr>
          <w:rFonts w:ascii="Arial" w:hAnsi="Arial" w:cs="Arial"/>
          <w:sz w:val="20"/>
          <w:szCs w:val="20"/>
        </w:rPr>
        <w:t>, al Comité Organizador así como a los comités de Regata y de Protestas, y a cualquier título, asumiendo a su cargo cualquier daño o perjuicio que pueda ser considerado en la</w:t>
      </w:r>
      <w:r w:rsidR="000A34D3">
        <w:rPr>
          <w:rFonts w:ascii="Arial" w:hAnsi="Arial" w:cs="Arial"/>
          <w:sz w:val="20"/>
          <w:szCs w:val="20"/>
        </w:rPr>
        <w:t xml:space="preserve"> participación de su barco en la Regata</w:t>
      </w:r>
      <w:r w:rsidRPr="0006688B">
        <w:rPr>
          <w:rFonts w:ascii="Arial" w:hAnsi="Arial" w:cs="Arial"/>
          <w:sz w:val="20"/>
          <w:szCs w:val="20"/>
        </w:rPr>
        <w:t xml:space="preserve">. </w:t>
      </w:r>
      <w:r w:rsidR="000A34D3">
        <w:rPr>
          <w:rFonts w:ascii="Arial" w:hAnsi="Arial" w:cs="Arial"/>
          <w:sz w:val="20"/>
          <w:szCs w:val="20"/>
        </w:rPr>
        <w:t>Así mismo a</w:t>
      </w:r>
      <w:r w:rsidRPr="0006688B">
        <w:rPr>
          <w:rFonts w:ascii="Arial" w:hAnsi="Arial" w:cs="Arial"/>
          <w:sz w:val="20"/>
          <w:szCs w:val="20"/>
        </w:rPr>
        <w:t xml:space="preserve">utorizo a la organización de esta Regata a difundir en todo tipo de medios de comunicación escritos y audiovisuales, las imágenes recogidas en el evento. Me comprometo a someterme al Anuncio de Regatas, al Reglamento de Regatas de </w:t>
      </w:r>
      <w:r w:rsidR="000C7E81">
        <w:rPr>
          <w:rFonts w:ascii="Arial" w:hAnsi="Arial" w:cs="Arial"/>
          <w:sz w:val="20"/>
          <w:szCs w:val="20"/>
        </w:rPr>
        <w:t>la World Sailing</w:t>
      </w:r>
      <w:r w:rsidRPr="0006688B">
        <w:rPr>
          <w:rFonts w:ascii="Arial" w:hAnsi="Arial" w:cs="Arial"/>
          <w:sz w:val="20"/>
          <w:szCs w:val="20"/>
        </w:rPr>
        <w:t xml:space="preserve"> y demás Reglas e Instrucciones bajo las que se corre esta regata.</w:t>
      </w:r>
    </w:p>
    <w:p w14:paraId="520781F9" w14:textId="77777777" w:rsidR="00A7640C" w:rsidRDefault="00A7640C" w:rsidP="0006688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00"/>
        <w:gridCol w:w="5200"/>
      </w:tblGrid>
      <w:tr w:rsidR="00F8742E" w14:paraId="6617C08E" w14:textId="77777777">
        <w:tc>
          <w:tcPr>
            <w:tcW w:w="5200" w:type="dxa"/>
            <w:shd w:val="clear" w:color="auto" w:fill="auto"/>
          </w:tcPr>
          <w:p w14:paraId="05121F47" w14:textId="77777777" w:rsidR="00F8742E" w:rsidRDefault="00F874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5200" w:type="dxa"/>
            <w:shd w:val="clear" w:color="auto" w:fill="auto"/>
          </w:tcPr>
          <w:p w14:paraId="234696E6" w14:textId="77777777"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Fdo. El Armador/Patrón</w:t>
            </w:r>
          </w:p>
        </w:tc>
      </w:tr>
      <w:bookmarkStart w:id="35" w:name="__Fieldmark__38_1176585571"/>
      <w:tr w:rsidR="00F8742E" w:rsidRPr="00E92A37" w14:paraId="0DE4286E" w14:textId="77777777">
        <w:tc>
          <w:tcPr>
            <w:tcW w:w="5200" w:type="dxa"/>
            <w:shd w:val="clear" w:color="auto" w:fill="auto"/>
          </w:tcPr>
          <w:p w14:paraId="384300F8" w14:textId="77777777"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5"/>
          </w:p>
        </w:tc>
        <w:bookmarkStart w:id="36" w:name="__Fieldmark__39_1176585571"/>
        <w:tc>
          <w:tcPr>
            <w:tcW w:w="5200" w:type="dxa"/>
            <w:shd w:val="clear" w:color="auto" w:fill="auto"/>
          </w:tcPr>
          <w:p w14:paraId="7D890DD2" w14:textId="77777777"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6"/>
          </w:p>
        </w:tc>
      </w:tr>
    </w:tbl>
    <w:p w14:paraId="04EFB03F" w14:textId="77777777" w:rsidR="00F8742E" w:rsidRPr="00E92A37" w:rsidRDefault="00F8742E" w:rsidP="002A3671">
      <w:pPr>
        <w:jc w:val="both"/>
        <w:rPr>
          <w:rFonts w:ascii="Arial" w:hAnsi="Arial" w:cs="Arial"/>
        </w:rPr>
      </w:pPr>
    </w:p>
    <w:sectPr w:rsidR="00F8742E" w:rsidRPr="00E92A37" w:rsidSect="00F843AE">
      <w:footerReference w:type="default" r:id="rId14"/>
      <w:pgSz w:w="11906" w:h="16838"/>
      <w:pgMar w:top="1417" w:right="746" w:bottom="1417" w:left="900" w:header="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299C7" w14:textId="77777777" w:rsidR="00F07483" w:rsidRDefault="00F07483">
      <w:r>
        <w:separator/>
      </w:r>
    </w:p>
  </w:endnote>
  <w:endnote w:type="continuationSeparator" w:id="0">
    <w:p w14:paraId="06B3FD46" w14:textId="77777777" w:rsidR="00F07483" w:rsidRDefault="00F0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Yu Gothic"/>
    <w:charset w:val="80"/>
    <w:family w:val="swiss"/>
    <w:pitch w:val="variable"/>
  </w:font>
  <w:font w:name="Droid Sans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2477" w:type="dxa"/>
      <w:tblLayout w:type="fixed"/>
      <w:tblLook w:val="0000" w:firstRow="0" w:lastRow="0" w:firstColumn="0" w:lastColumn="0" w:noHBand="0" w:noVBand="0"/>
    </w:tblPr>
    <w:tblGrid>
      <w:gridCol w:w="3085"/>
      <w:gridCol w:w="9392"/>
    </w:tblGrid>
    <w:tr w:rsidR="00F8742E" w14:paraId="21D2471F" w14:textId="77777777" w:rsidTr="000A34D3">
      <w:tc>
        <w:tcPr>
          <w:tcW w:w="3085" w:type="dxa"/>
          <w:shd w:val="clear" w:color="auto" w:fill="auto"/>
        </w:tcPr>
        <w:p w14:paraId="0365B552" w14:textId="77777777" w:rsidR="00F8742E" w:rsidRDefault="000C7E81" w:rsidP="000A34D3">
          <w:pPr>
            <w:pStyle w:val="Piedepgina"/>
            <w:ind w:right="-484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Enviar  a: </w:t>
          </w:r>
        </w:p>
        <w:p w14:paraId="6FE9CF7F" w14:textId="77777777"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9392" w:type="dxa"/>
          <w:shd w:val="clear" w:color="auto" w:fill="auto"/>
        </w:tcPr>
        <w:p w14:paraId="77CA2AA0" w14:textId="77777777" w:rsidR="0006688B" w:rsidRDefault="0006688B" w:rsidP="0006688B">
          <w:pPr>
            <w:pStyle w:val="Piedepgina"/>
          </w:pPr>
          <w:r>
            <w:rPr>
              <w:rFonts w:ascii="Arial" w:hAnsi="Arial" w:cs="Arial"/>
              <w:b/>
              <w:sz w:val="18"/>
              <w:szCs w:val="18"/>
            </w:rPr>
            <w:t xml:space="preserve">E-MAIL: </w:t>
          </w:r>
          <w:hyperlink r:id="rId1" w:history="1">
            <w:r w:rsidR="00EA3CB1" w:rsidRPr="00F4074E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info@desmarque.es</w:t>
            </w:r>
          </w:hyperlink>
        </w:p>
      </w:tc>
    </w:tr>
  </w:tbl>
  <w:p w14:paraId="1AFF21A4" w14:textId="77777777" w:rsidR="00F8742E" w:rsidRPr="0006688B" w:rsidRDefault="00F8742E" w:rsidP="00B0265A">
    <w:pPr>
      <w:pStyle w:val="Piedepgina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DE3B8" w14:textId="77777777" w:rsidR="00F07483" w:rsidRDefault="00F07483">
      <w:r>
        <w:separator/>
      </w:r>
    </w:p>
  </w:footnote>
  <w:footnote w:type="continuationSeparator" w:id="0">
    <w:p w14:paraId="2CB3B2E0" w14:textId="77777777" w:rsidR="00F07483" w:rsidRDefault="00F07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XW73n21+9s6KeYqE3rAvJ6x91KD7eAUff3yezSRVTfhf9jYYJYowSyVEGC9dq/jHIC76DurxyT/kVos5iZbXHA==" w:salt="kCCTewhhusp8nGxRzLLLZw=="/>
  <w:defaultTabStop w:val="708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03"/>
    <w:rsid w:val="00021CF4"/>
    <w:rsid w:val="000420FF"/>
    <w:rsid w:val="00043E4A"/>
    <w:rsid w:val="0005299B"/>
    <w:rsid w:val="000552AE"/>
    <w:rsid w:val="0006688B"/>
    <w:rsid w:val="000A34D3"/>
    <w:rsid w:val="000C7E81"/>
    <w:rsid w:val="000D4ED6"/>
    <w:rsid w:val="00113BB2"/>
    <w:rsid w:val="00160D6D"/>
    <w:rsid w:val="00195C9B"/>
    <w:rsid w:val="001C4FA0"/>
    <w:rsid w:val="001E3207"/>
    <w:rsid w:val="0022359B"/>
    <w:rsid w:val="00224D7E"/>
    <w:rsid w:val="002278DD"/>
    <w:rsid w:val="00232133"/>
    <w:rsid w:val="00254DD9"/>
    <w:rsid w:val="00272DAB"/>
    <w:rsid w:val="00281F5F"/>
    <w:rsid w:val="002A3671"/>
    <w:rsid w:val="00380F7B"/>
    <w:rsid w:val="0039336B"/>
    <w:rsid w:val="003E6041"/>
    <w:rsid w:val="00437910"/>
    <w:rsid w:val="00494870"/>
    <w:rsid w:val="004E654E"/>
    <w:rsid w:val="005349D4"/>
    <w:rsid w:val="00571062"/>
    <w:rsid w:val="00580A81"/>
    <w:rsid w:val="005A5BFD"/>
    <w:rsid w:val="005C63C2"/>
    <w:rsid w:val="005D402D"/>
    <w:rsid w:val="005E4B24"/>
    <w:rsid w:val="006127BF"/>
    <w:rsid w:val="00614309"/>
    <w:rsid w:val="00622A03"/>
    <w:rsid w:val="00673EBD"/>
    <w:rsid w:val="006A664D"/>
    <w:rsid w:val="00732E77"/>
    <w:rsid w:val="007B0EA2"/>
    <w:rsid w:val="007D2BE1"/>
    <w:rsid w:val="007D504A"/>
    <w:rsid w:val="007D5355"/>
    <w:rsid w:val="007F429D"/>
    <w:rsid w:val="00863259"/>
    <w:rsid w:val="00881E4F"/>
    <w:rsid w:val="008C3C39"/>
    <w:rsid w:val="008C670F"/>
    <w:rsid w:val="0094127C"/>
    <w:rsid w:val="00944703"/>
    <w:rsid w:val="00962556"/>
    <w:rsid w:val="00965577"/>
    <w:rsid w:val="00992C70"/>
    <w:rsid w:val="009A5300"/>
    <w:rsid w:val="009B26F7"/>
    <w:rsid w:val="009E1044"/>
    <w:rsid w:val="00A31AE6"/>
    <w:rsid w:val="00A7640C"/>
    <w:rsid w:val="00A97476"/>
    <w:rsid w:val="00AF01C2"/>
    <w:rsid w:val="00B0265A"/>
    <w:rsid w:val="00B605E5"/>
    <w:rsid w:val="00B75AC2"/>
    <w:rsid w:val="00BA0FD5"/>
    <w:rsid w:val="00BC5A75"/>
    <w:rsid w:val="00C77C86"/>
    <w:rsid w:val="00CC05FF"/>
    <w:rsid w:val="00CC3E8C"/>
    <w:rsid w:val="00CD4A01"/>
    <w:rsid w:val="00D147D3"/>
    <w:rsid w:val="00D86E80"/>
    <w:rsid w:val="00DA4B6E"/>
    <w:rsid w:val="00DB227C"/>
    <w:rsid w:val="00E61ACE"/>
    <w:rsid w:val="00E92A37"/>
    <w:rsid w:val="00EA3CB1"/>
    <w:rsid w:val="00EB5DFF"/>
    <w:rsid w:val="00EC490A"/>
    <w:rsid w:val="00F00700"/>
    <w:rsid w:val="00F07483"/>
    <w:rsid w:val="00F843AE"/>
    <w:rsid w:val="00F8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2689F8AB"/>
  <w15:docId w15:val="{F481FB3A-0252-4FA0-94A0-F0839BA3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1F5F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281F5F"/>
  </w:style>
  <w:style w:type="character" w:styleId="Hipervnculo">
    <w:name w:val="Hyperlink"/>
    <w:basedOn w:val="Fuentedeprrafopredeter1"/>
    <w:rsid w:val="00281F5F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rsid w:val="00281F5F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Textoindependiente">
    <w:name w:val="Body Text"/>
    <w:basedOn w:val="Normal"/>
    <w:rsid w:val="00281F5F"/>
    <w:pPr>
      <w:spacing w:after="120"/>
    </w:pPr>
  </w:style>
  <w:style w:type="paragraph" w:styleId="Lista">
    <w:name w:val="List"/>
    <w:basedOn w:val="Textoindependiente"/>
    <w:rsid w:val="00281F5F"/>
    <w:rPr>
      <w:rFonts w:cs="Lohit Hindi"/>
    </w:rPr>
  </w:style>
  <w:style w:type="paragraph" w:styleId="Descripcin">
    <w:name w:val="caption"/>
    <w:basedOn w:val="Normal"/>
    <w:qFormat/>
    <w:rsid w:val="00281F5F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281F5F"/>
    <w:pPr>
      <w:suppressLineNumbers/>
    </w:pPr>
    <w:rPr>
      <w:rFonts w:cs="Lohit Hindi"/>
    </w:rPr>
  </w:style>
  <w:style w:type="paragraph" w:styleId="Encabezado">
    <w:name w:val="header"/>
    <w:basedOn w:val="Normal"/>
    <w:rsid w:val="00281F5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81F5F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281F5F"/>
    <w:pPr>
      <w:suppressLineNumbers/>
    </w:pPr>
  </w:style>
  <w:style w:type="paragraph" w:customStyle="1" w:styleId="Encabezadodelatabla">
    <w:name w:val="Encabezado de la tabla"/>
    <w:basedOn w:val="Contenidodelatabla"/>
    <w:rsid w:val="00281F5F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rsid w:val="00C77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77C86"/>
    <w:rPr>
      <w:rFonts w:ascii="Tahoma" w:hAnsi="Tahoma" w:cs="Tahoma"/>
      <w:sz w:val="16"/>
      <w:szCs w:val="16"/>
      <w:lang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EA3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45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esmarque.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Box%20Sync\DESMARQUE\Regatas\2014\Aguete\I%20Regata%20Porto%20de%20Aguete%20-%20Trofeo%20Setga\Papeler&#237;a\Inscripci&#243;n%20Regata%20Porto%20de%20Ague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80D96-59E2-43FD-BF4C-3C97129E1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Inscripción Regata Porto de Aguete.dot</Template>
  <TotalTime>0</TotalTime>
  <Pages>1</Pages>
  <Words>422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..</Company>
  <LinksUpToDate>false</LinksUpToDate>
  <CharactersWithSpaces>2739</CharactersWithSpaces>
  <SharedDoc>false</SharedDoc>
  <HLinks>
    <vt:vector size="12" baseType="variant">
      <vt:variant>
        <vt:i4>8323148</vt:i4>
      </vt:variant>
      <vt:variant>
        <vt:i4>3</vt:i4>
      </vt:variant>
      <vt:variant>
        <vt:i4>0</vt:i4>
      </vt:variant>
      <vt:variant>
        <vt:i4>5</vt:i4>
      </vt:variant>
      <vt:variant>
        <vt:lpwstr>mailto:info@desmarque.es</vt:lpwstr>
      </vt:variant>
      <vt:variant>
        <vt:lpwstr/>
      </vt:variant>
      <vt:variant>
        <vt:i4>393261</vt:i4>
      </vt:variant>
      <vt:variant>
        <vt:i4>0</vt:i4>
      </vt:variant>
      <vt:variant>
        <vt:i4>0</vt:i4>
      </vt:variant>
      <vt:variant>
        <vt:i4>5</vt:i4>
      </vt:variant>
      <vt:variant>
        <vt:lpwstr>mailto:regatas@rcmaguete.com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USER;Fernando Giraldo</dc:creator>
  <cp:keywords/>
  <dc:description/>
  <cp:lastModifiedBy>Alejandro Martín</cp:lastModifiedBy>
  <cp:revision>2</cp:revision>
  <cp:lastPrinted>1899-12-31T23:00:00Z</cp:lastPrinted>
  <dcterms:created xsi:type="dcterms:W3CDTF">2021-03-03T20:53:00Z</dcterms:created>
  <dcterms:modified xsi:type="dcterms:W3CDTF">2021-03-03T20:53:00Z</dcterms:modified>
</cp:coreProperties>
</file>